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388"/>
        <w:gridCol w:w="6642"/>
      </w:tblGrid>
      <w:tr w:rsidR="003D1B71" w:rsidTr="0039577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5133A3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45719" cy="45719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BE661E" w:rsidP="00BE661E">
                                  <w:r w:rsidRPr="00BE661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2293" cy="1430887"/>
                                        <wp:effectExtent l="0" t="0" r="0" b="0"/>
                                        <wp:docPr id="2" name="Picture 2" descr="C:\Users\HP 820\Desktop\passport siz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P 820\Desktop\passport siz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9293" cy="1478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3" o:spid="_x0000_s1026" alt="woman's headshot" style="width:3.6pt;height:3.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" stroked="f" strokeweight="1pt">
                      <v:fill r:id="rId13" o:title="woman's headshot" recolor="t" rotate="t" type="frame"/>
                      <v:stroke joinstyle="miter"/>
                      <v:textbox>
                        <w:txbxContent>
                          <w:p w:rsidR="00DC3F0A" w:rsidRDefault="00BE661E" w:rsidP="00BE661E">
                            <w:r w:rsidRPr="00BE661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2293" cy="1430887"/>
                                  <wp:effectExtent l="0" t="0" r="0" b="0"/>
                                  <wp:docPr id="2" name="Picture 2" descr="C:\Users\HP 820\Desktop\passport 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 820\Desktop\passport 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293" cy="1478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8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42" w:type="dxa"/>
            <w:tcBorders>
              <w:bottom w:val="nil"/>
            </w:tcBorders>
          </w:tcPr>
          <w:p w:rsidR="003D1B71" w:rsidRPr="00310F17" w:rsidRDefault="00395776" w:rsidP="00395776">
            <w:pPr>
              <w:pStyle w:val="Title"/>
            </w:pPr>
            <w:r>
              <w:t xml:space="preserve">Bibi Zohra </w:t>
            </w:r>
          </w:p>
        </w:tc>
      </w:tr>
      <w:tr w:rsidR="003D1B71" w:rsidTr="0039577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88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 w:val="restart"/>
            <w:tcBorders>
              <w:bottom w:val="nil"/>
            </w:tcBorders>
            <w:vAlign w:val="bottom"/>
          </w:tcPr>
          <w:p w:rsidR="00D70FF7" w:rsidRDefault="005133A3" w:rsidP="00D70FF7">
            <w:pPr>
              <w:pStyle w:val="Heading2"/>
              <w:rPr>
                <w:rFonts w:ascii="Times New Roman" w:hAnsi="Times New Roman" w:cs="Times New Roman"/>
                <w:b w:val="0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u w:val="none"/>
              </w:rPr>
              <w:t>Paediatric Doctor with MCPS training, known for strong communication and presentation skills, experienced in patient care and community focused social work, dedicated to improving health outcomes.</w:t>
            </w:r>
          </w:p>
          <w:p w:rsidR="005133A3" w:rsidRPr="00D70FF7" w:rsidRDefault="005133A3" w:rsidP="00D70FF7">
            <w:pPr>
              <w:pStyle w:val="Heading2"/>
              <w:rPr>
                <w:rFonts w:asciiTheme="minorHAnsi" w:hAnsiTheme="minorHAnsi" w:cstheme="minorHAnsi"/>
                <w:color w:val="auto"/>
              </w:rPr>
            </w:pPr>
            <w:r w:rsidRPr="00D70FF7">
              <w:rPr>
                <w:rFonts w:asciiTheme="minorHAnsi" w:hAnsiTheme="minorHAnsi" w:cstheme="minorHAnsi"/>
                <w:sz w:val="28"/>
                <w:szCs w:val="28"/>
              </w:rPr>
              <w:t>Experience</w:t>
            </w:r>
          </w:p>
          <w:p w:rsidR="00BE661E" w:rsidRPr="00D70FF7" w:rsidRDefault="00404F45" w:rsidP="00D70FF7">
            <w:pPr>
              <w:pStyle w:val="ListParagraph"/>
              <w:numPr>
                <w:ilvl w:val="0"/>
                <w:numId w:val="14"/>
              </w:numPr>
              <w:rPr>
                <w:b/>
                <w:sz w:val="24"/>
                <w:u w:val="single"/>
              </w:rPr>
            </w:pPr>
            <w:r w:rsidRPr="00D70FF7">
              <w:rPr>
                <w:rFonts w:ascii="Times New Roman" w:hAnsi="Times New Roman"/>
                <w:b/>
                <w:sz w:val="24"/>
              </w:rPr>
              <w:t>MCPS PAE</w:t>
            </w:r>
            <w:r w:rsidR="00BE661E" w:rsidRPr="00D70FF7">
              <w:rPr>
                <w:rFonts w:ascii="Times New Roman" w:hAnsi="Times New Roman"/>
                <w:b/>
                <w:sz w:val="24"/>
              </w:rPr>
              <w:t xml:space="preserve">DIATRICS (NWGH, Peshawar) </w:t>
            </w:r>
            <w:proofErr w:type="spellStart"/>
            <w:r w:rsidR="00BE661E" w:rsidRPr="00D70FF7">
              <w:rPr>
                <w:rFonts w:ascii="Times New Roman" w:hAnsi="Times New Roman"/>
                <w:b/>
                <w:sz w:val="24"/>
              </w:rPr>
              <w:t>june</w:t>
            </w:r>
            <w:proofErr w:type="spellEnd"/>
            <w:r w:rsidR="00BE661E" w:rsidRPr="00D70FF7">
              <w:rPr>
                <w:rFonts w:ascii="Times New Roman" w:hAnsi="Times New Roman"/>
                <w:b/>
                <w:sz w:val="24"/>
              </w:rPr>
              <w:t xml:space="preserve"> 21 to October 23 </w:t>
            </w:r>
          </w:p>
          <w:p w:rsidR="00404F45" w:rsidRPr="00BE661E" w:rsidRDefault="00404F45" w:rsidP="00BE661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F45" w:rsidRPr="00404F45" w:rsidRDefault="00404F45" w:rsidP="00D70FF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b/>
                <w:sz w:val="24"/>
              </w:rPr>
            </w:pPr>
            <w:r w:rsidRPr="00404F45">
              <w:rPr>
                <w:rFonts w:ascii="Times New Roman" w:hAnsi="Times New Roman"/>
                <w:b/>
                <w:sz w:val="24"/>
              </w:rPr>
              <w:t xml:space="preserve">Lecturer at clinical skill department </w:t>
            </w:r>
            <w:proofErr w:type="spellStart"/>
            <w:r w:rsidRPr="00404F45">
              <w:rPr>
                <w:rFonts w:ascii="Times New Roman" w:hAnsi="Times New Roman"/>
                <w:b/>
                <w:sz w:val="24"/>
              </w:rPr>
              <w:t>rehman</w:t>
            </w:r>
            <w:proofErr w:type="spellEnd"/>
            <w:r w:rsidRPr="00404F45">
              <w:rPr>
                <w:rFonts w:ascii="Times New Roman" w:hAnsi="Times New Roman"/>
                <w:b/>
                <w:sz w:val="24"/>
              </w:rPr>
              <w:t xml:space="preserve"> medical college, </w:t>
            </w:r>
            <w:proofErr w:type="gramStart"/>
            <w:r w:rsidRPr="00404F45">
              <w:rPr>
                <w:rFonts w:ascii="Times New Roman" w:hAnsi="Times New Roman"/>
                <w:b/>
                <w:sz w:val="24"/>
              </w:rPr>
              <w:t xml:space="preserve">Peshawar  </w:t>
            </w:r>
            <w:proofErr w:type="spellStart"/>
            <w:r w:rsidRPr="00404F45">
              <w:rPr>
                <w:rFonts w:ascii="Times New Roman" w:hAnsi="Times New Roman"/>
                <w:b/>
                <w:sz w:val="24"/>
              </w:rPr>
              <w:t>june</w:t>
            </w:r>
            <w:proofErr w:type="spellEnd"/>
            <w:proofErr w:type="gramEnd"/>
            <w:r w:rsidRPr="00404F45">
              <w:rPr>
                <w:rFonts w:ascii="Times New Roman" w:hAnsi="Times New Roman"/>
                <w:b/>
                <w:sz w:val="24"/>
              </w:rPr>
              <w:t xml:space="preserve"> 2021-june 2022</w:t>
            </w:r>
          </w:p>
          <w:p w:rsidR="003D1B71" w:rsidRPr="00740017" w:rsidRDefault="003D1B71" w:rsidP="00AC6C7E">
            <w:pPr>
              <w:pStyle w:val="Experience"/>
              <w:rPr>
                <w:rFonts w:ascii="Calibri" w:hAnsi="Calibri" w:cs="Calibri"/>
              </w:rPr>
            </w:pPr>
          </w:p>
          <w:p w:rsidR="00395776" w:rsidRPr="00404F45" w:rsidRDefault="00395776" w:rsidP="00D70FF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  <w:r w:rsidRPr="00404F45">
              <w:rPr>
                <w:rFonts w:ascii="Times New Roman" w:hAnsi="Times New Roman"/>
                <w:b/>
                <w:sz w:val="24"/>
              </w:rPr>
              <w:t>House officer in</w:t>
            </w:r>
            <w:r w:rsidRPr="00404F45">
              <w:rPr>
                <w:rFonts w:ascii="Times New Roman" w:hAnsi="Times New Roman"/>
                <w:sz w:val="24"/>
              </w:rPr>
              <w:t xml:space="preserve"> </w:t>
            </w:r>
            <w:r w:rsidRPr="00404F45">
              <w:rPr>
                <w:rFonts w:ascii="Times New Roman" w:hAnsi="Times New Roman"/>
                <w:b/>
                <w:sz w:val="24"/>
              </w:rPr>
              <w:t>General medicine and allied (19/06/2018 to 18/12/2018)</w:t>
            </w:r>
            <w:r w:rsidRPr="00404F45">
              <w:rPr>
                <w:rFonts w:ascii="Times New Roman" w:hAnsi="Times New Roman"/>
                <w:b/>
                <w:sz w:val="24"/>
              </w:rPr>
              <w:br/>
              <w:t xml:space="preserve">                                                   </w:t>
            </w:r>
            <w:r w:rsidRPr="00404F45">
              <w:rPr>
                <w:rFonts w:ascii="Times New Roman" w:hAnsi="Times New Roman"/>
                <w:sz w:val="24"/>
              </w:rPr>
              <w:t>Neurology ( 3 Months)</w:t>
            </w:r>
            <w:r w:rsidRPr="00404F45">
              <w:rPr>
                <w:rFonts w:ascii="Times New Roman" w:hAnsi="Times New Roman"/>
                <w:sz w:val="24"/>
              </w:rPr>
              <w:br/>
              <w:t xml:space="preserve">                                                   Pediatrics  (2 Months)</w:t>
            </w:r>
            <w:r w:rsidRPr="00404F45">
              <w:rPr>
                <w:rFonts w:ascii="Times New Roman" w:hAnsi="Times New Roman"/>
                <w:sz w:val="24"/>
              </w:rPr>
              <w:br/>
              <w:t xml:space="preserve">                                                   Radiology   (1 Month</w:t>
            </w:r>
          </w:p>
          <w:p w:rsidR="00395776" w:rsidRPr="00404F45" w:rsidRDefault="00395776" w:rsidP="00D70FF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  <w:r w:rsidRPr="00404F45">
              <w:rPr>
                <w:rFonts w:ascii="Times New Roman" w:hAnsi="Times New Roman"/>
                <w:sz w:val="24"/>
              </w:rPr>
              <w:br/>
              <w:t xml:space="preserve"> </w:t>
            </w:r>
            <w:r w:rsidRPr="00404F45">
              <w:rPr>
                <w:rFonts w:ascii="Times New Roman" w:hAnsi="Times New Roman"/>
                <w:b/>
                <w:sz w:val="24"/>
              </w:rPr>
              <w:t>House Officer in General surgery and Allied (19/06/2018-19/06/2019</w:t>
            </w:r>
            <w:r w:rsidRPr="00404F45">
              <w:rPr>
                <w:rFonts w:ascii="Times New Roman" w:hAnsi="Times New Roman"/>
                <w:sz w:val="24"/>
              </w:rPr>
              <w:t>)</w:t>
            </w:r>
            <w:r w:rsidRPr="00404F45">
              <w:rPr>
                <w:rFonts w:ascii="Times New Roman" w:hAnsi="Times New Roman"/>
                <w:sz w:val="24"/>
              </w:rPr>
              <w:br/>
              <w:t xml:space="preserve">                                                   Cardiothoracic Surgery (3months) </w:t>
            </w:r>
            <w:r w:rsidRPr="00404F45">
              <w:rPr>
                <w:rFonts w:ascii="Times New Roman" w:hAnsi="Times New Roman"/>
                <w:sz w:val="24"/>
              </w:rPr>
              <w:br/>
              <w:t xml:space="preserve">                                                   Intensive care unit (2 month)</w:t>
            </w:r>
            <w:r w:rsidRPr="00404F45">
              <w:rPr>
                <w:rFonts w:ascii="Times New Roman" w:hAnsi="Times New Roman"/>
                <w:sz w:val="24"/>
              </w:rPr>
              <w:br/>
              <w:t xml:space="preserve">                                                   Orthopedic              (1 Month) </w:t>
            </w:r>
          </w:p>
          <w:p w:rsidR="00395776" w:rsidRDefault="00395776" w:rsidP="00395776">
            <w:pPr>
              <w:rPr>
                <w:rFonts w:ascii="Times New Roman" w:hAnsi="Times New Roman"/>
                <w:sz w:val="24"/>
                <w:szCs w:val="24"/>
              </w:rPr>
            </w:pPr>
            <w:r w:rsidRPr="008011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A2C5BBF25744F858D9CE3A29DDCB545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404F45">
                  <w:rPr>
                    <w:sz w:val="28"/>
                    <w:szCs w:val="28"/>
                  </w:rPr>
                  <w:t>Education</w:t>
                </w:r>
              </w:p>
            </w:sdtContent>
          </w:sdt>
          <w:p w:rsidR="00404F45" w:rsidRDefault="00404F45" w:rsidP="00404F45">
            <w:pPr>
              <w:pStyle w:val="ListBulle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MCPS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Paediatrics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NMGH, Peshawar Training completed</w:t>
            </w:r>
          </w:p>
          <w:p w:rsidR="00404F45" w:rsidRDefault="00713349" w:rsidP="00404F45">
            <w:pPr>
              <w:pStyle w:val="ListBullet"/>
              <w:numPr>
                <w:ilvl w:val="0"/>
                <w:numId w:val="0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 21</w:t>
            </w:r>
            <w:bookmarkStart w:id="0" w:name="_GoBack"/>
            <w:bookmarkEnd w:id="0"/>
            <w:r w:rsidR="00404F45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="00404F45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proofErr w:type="spellEnd"/>
            <w:r w:rsidR="00404F45">
              <w:rPr>
                <w:rFonts w:ascii="Times New Roman" w:hAnsi="Times New Roman" w:cs="Times New Roman"/>
                <w:sz w:val="24"/>
                <w:szCs w:val="24"/>
              </w:rPr>
              <w:t xml:space="preserve"> 23.</w:t>
            </w:r>
          </w:p>
          <w:p w:rsidR="00404F45" w:rsidRPr="00404F45" w:rsidRDefault="00404F45" w:rsidP="00404F45">
            <w:pPr>
              <w:pStyle w:val="ListBullet"/>
              <w:numPr>
                <w:ilvl w:val="0"/>
                <w:numId w:val="0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F42" w:rsidRDefault="00395776" w:rsidP="00404F45">
            <w:pPr>
              <w:pStyle w:val="ListBulle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16C">
              <w:rPr>
                <w:rFonts w:ascii="Times New Roman" w:hAnsi="Times New Roman" w:cs="Times New Roman"/>
                <w:sz w:val="24"/>
                <w:szCs w:val="24"/>
              </w:rPr>
              <w:t>Bachelor of Medicine and Bachelor of Surgery (MBBS)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November 2012 to October 2017 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>Institute: - Rehman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dical college – Peshawar, PK.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t xml:space="preserve"> Higher Secondary – A Grade (2010-2012)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Institute: - </w:t>
            </w:r>
            <w:proofErr w:type="spellStart"/>
            <w:r w:rsidRPr="0080116C">
              <w:rPr>
                <w:rFonts w:ascii="Times New Roman" w:hAnsi="Times New Roman" w:cs="Times New Roman"/>
                <w:sz w:val="24"/>
                <w:szCs w:val="24"/>
              </w:rPr>
              <w:t>Islamia</w:t>
            </w:r>
            <w:proofErr w:type="spellEnd"/>
            <w:r w:rsidRPr="0080116C">
              <w:rPr>
                <w:rFonts w:ascii="Times New Roman" w:hAnsi="Times New Roman" w:cs="Times New Roman"/>
                <w:sz w:val="24"/>
                <w:szCs w:val="24"/>
              </w:rPr>
              <w:t xml:space="preserve"> College girls, board of Intermediate &amp; Secondary Education –Peshawar, PK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>Pre-medical Subjects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>Matriculation – (2010)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>Board of Intermediate &amp; Secondary Education – Peshawar, PK</w:t>
            </w:r>
            <w:r w:rsidRPr="0080116C">
              <w:rPr>
                <w:rFonts w:ascii="Times New Roman" w:hAnsi="Times New Roman" w:cs="Times New Roman"/>
                <w:sz w:val="24"/>
                <w:szCs w:val="24"/>
              </w:rPr>
              <w:br/>
              <w:t>Science Subjects</w:t>
            </w:r>
          </w:p>
          <w:p w:rsidR="00E21F42" w:rsidRPr="00D70FF7" w:rsidRDefault="00E21F42" w:rsidP="00E21F42">
            <w:pPr>
              <w:pStyle w:val="ListBullet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F7" w:rsidRDefault="00D70FF7" w:rsidP="00D70FF7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  <w:color w:val="0072C7"/>
                <w:sz w:val="28"/>
                <w:szCs w:val="28"/>
                <w:u w:val="single"/>
              </w:rPr>
            </w:pPr>
            <w:r w:rsidRPr="00D70FF7">
              <w:rPr>
                <w:rFonts w:ascii="Calibri" w:hAnsi="Calibri" w:cs="Calibri"/>
                <w:b/>
                <w:color w:val="0072C7"/>
                <w:sz w:val="28"/>
                <w:szCs w:val="28"/>
                <w:u w:val="single"/>
              </w:rPr>
              <w:t>Skills:</w:t>
            </w:r>
            <w:r w:rsidR="00E21F42" w:rsidRPr="00D70FF7">
              <w:rPr>
                <w:rFonts w:ascii="Calibri" w:hAnsi="Calibri" w:cs="Calibri"/>
                <w:b/>
                <w:color w:val="0072C7"/>
                <w:sz w:val="28"/>
                <w:szCs w:val="28"/>
                <w:u w:val="single"/>
              </w:rPr>
              <w:t xml:space="preserve"> </w:t>
            </w:r>
          </w:p>
          <w:p w:rsidR="00D70FF7" w:rsidRDefault="00D70FF7" w:rsidP="00D70FF7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  <w:color w:val="0072C7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color w:val="0072C7"/>
                <w:sz w:val="28"/>
                <w:szCs w:val="28"/>
                <w:u w:val="single"/>
              </w:rPr>
              <w:t xml:space="preserve">Communication skills:  </w:t>
            </w:r>
          </w:p>
          <w:p w:rsidR="00D70FF7" w:rsidRPr="00F578E8" w:rsidRDefault="00D70FF7" w:rsidP="00D70FF7">
            <w:pPr>
              <w:pStyle w:val="ListBullet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Developed a strong verbal and written communication skills through regular patient </w:t>
            </w:r>
            <w:r w:rsidR="00F578E8" w:rsidRPr="00F578E8">
              <w:rPr>
                <w:rFonts w:ascii="Times New Roman" w:hAnsi="Times New Roman" w:cs="Times New Roman"/>
                <w:sz w:val="24"/>
                <w:szCs w:val="24"/>
              </w:rPr>
              <w:t>interaction</w:t>
            </w: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, medical </w:t>
            </w:r>
            <w:r w:rsidR="00F578E8" w:rsidRPr="00F578E8">
              <w:rPr>
                <w:rFonts w:ascii="Times New Roman" w:hAnsi="Times New Roman" w:cs="Times New Roman"/>
                <w:sz w:val="24"/>
                <w:szCs w:val="24"/>
              </w:rPr>
              <w:t>presentations</w:t>
            </w: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 and interdisciplinary team work.</w:t>
            </w:r>
          </w:p>
          <w:p w:rsidR="00D70FF7" w:rsidRDefault="00F578E8" w:rsidP="007E271A">
            <w:pPr>
              <w:pStyle w:val="ListBullet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color w:val="0072C7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2C7"/>
                <w:sz w:val="28"/>
                <w:szCs w:val="28"/>
                <w:u w:val="single"/>
              </w:rPr>
              <w:t xml:space="preserve">Clinical skills: </w:t>
            </w:r>
          </w:p>
          <w:p w:rsidR="00F578E8" w:rsidRPr="00F578E8" w:rsidRDefault="00F578E8" w:rsidP="007E271A">
            <w:pPr>
              <w:pStyle w:val="ListBullet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Proficient in managing critically ill </w:t>
            </w:r>
            <w:proofErr w:type="spellStart"/>
            <w:r w:rsidRPr="00F578E8">
              <w:rPr>
                <w:rFonts w:ascii="Times New Roman" w:hAnsi="Times New Roman" w:cs="Times New Roman"/>
                <w:sz w:val="24"/>
                <w:szCs w:val="24"/>
              </w:rPr>
              <w:t>paediatric</w:t>
            </w:r>
            <w:proofErr w:type="spellEnd"/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neonatal </w:t>
            </w: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patients, ventilator management and advanced life support. </w:t>
            </w:r>
          </w:p>
          <w:p w:rsidR="00D70FF7" w:rsidRPr="00F578E8" w:rsidRDefault="00F578E8" w:rsidP="007E271A">
            <w:pPr>
              <w:pStyle w:val="ListBullet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Skilled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 xml:space="preserve"> performing </w:t>
            </w:r>
            <w:proofErr w:type="spellStart"/>
            <w:r w:rsidRPr="00F578E8">
              <w:rPr>
                <w:rFonts w:ascii="Times New Roman" w:hAnsi="Times New Roman" w:cs="Times New Roman"/>
                <w:sz w:val="24"/>
                <w:szCs w:val="24"/>
              </w:rPr>
              <w:t>paediatric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procedure such as intubation, surfactant replacement therapy, chest tube, lumb</w:t>
            </w:r>
            <w:r w:rsidRPr="00F578E8">
              <w:rPr>
                <w:rFonts w:ascii="Times New Roman" w:hAnsi="Times New Roman" w:cs="Times New Roman"/>
                <w:sz w:val="24"/>
                <w:szCs w:val="24"/>
              </w:rPr>
              <w:t>ar punctures and emergency resuscitation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:rsidR="00E21F42" w:rsidRDefault="00E21F42" w:rsidP="00E21F42">
            <w:pPr>
              <w:pStyle w:val="ListParagraph"/>
              <w:numPr>
                <w:ilvl w:val="0"/>
                <w:numId w:val="0"/>
              </w:numPr>
              <w:ind w:left="1260"/>
              <w:rPr>
                <w:rFonts w:ascii="Times New Roman" w:hAnsi="Times New Roman"/>
                <w:sz w:val="24"/>
              </w:rPr>
            </w:pPr>
          </w:p>
          <w:p w:rsidR="00E21F42" w:rsidRDefault="00E21F42" w:rsidP="00E21F42">
            <w:pPr>
              <w:rPr>
                <w:rFonts w:cstheme="minorHAnsi"/>
                <w:b/>
                <w:color w:val="6786E6" w:themeColor="accent6" w:themeTint="99"/>
                <w:sz w:val="24"/>
                <w:szCs w:val="24"/>
                <w:u w:val="single"/>
              </w:rPr>
            </w:pPr>
            <w:r w:rsidRPr="00E21F42">
              <w:rPr>
                <w:rFonts w:cstheme="minorHAnsi"/>
                <w:b/>
                <w:color w:val="6786E6" w:themeColor="accent6" w:themeTint="99"/>
                <w:sz w:val="24"/>
                <w:szCs w:val="24"/>
                <w:u w:val="single"/>
              </w:rPr>
              <w:t>PROJECTS</w:t>
            </w:r>
            <w:r>
              <w:rPr>
                <w:rFonts w:cstheme="minorHAnsi"/>
                <w:b/>
                <w:color w:val="6786E6" w:themeColor="accent6" w:themeTint="99"/>
                <w:sz w:val="24"/>
                <w:szCs w:val="24"/>
                <w:u w:val="single"/>
              </w:rPr>
              <w:t xml:space="preserve">: </w:t>
            </w:r>
          </w:p>
          <w:p w:rsidR="008F2953" w:rsidRPr="008F2953" w:rsidRDefault="008F2953" w:rsidP="008F2953">
            <w:pPr>
              <w:rPr>
                <w:rFonts w:ascii="Times New Roman" w:hAnsi="Times New Roman"/>
                <w:b/>
                <w:color w:val="6786E6" w:themeColor="accent6" w:themeTint="99"/>
                <w:sz w:val="24"/>
                <w:szCs w:val="24"/>
                <w:u w:val="single"/>
              </w:rPr>
            </w:pPr>
          </w:p>
          <w:p w:rsidR="008F2953" w:rsidRPr="008F2953" w:rsidRDefault="008F2953" w:rsidP="008F2953">
            <w:pPr>
              <w:pStyle w:val="ListParagraph"/>
              <w:numPr>
                <w:ilvl w:val="1"/>
                <w:numId w:val="12"/>
              </w:numPr>
              <w:jc w:val="both"/>
              <w:rPr>
                <w:rFonts w:ascii="Times New Roman" w:hAnsi="Times New Roman"/>
                <w:sz w:val="24"/>
              </w:rPr>
            </w:pPr>
            <w:r w:rsidRPr="008F2953">
              <w:rPr>
                <w:rFonts w:ascii="Times New Roman" w:hAnsi="Times New Roman"/>
                <w:bCs/>
                <w:sz w:val="24"/>
              </w:rPr>
              <w:t xml:space="preserve">Clinical outcomes associated with red blood cells transfusion in pediatric intensive care </w:t>
            </w:r>
            <w:proofErr w:type="gramStart"/>
            <w:r w:rsidRPr="008F2953">
              <w:rPr>
                <w:rFonts w:ascii="Times New Roman" w:hAnsi="Times New Roman"/>
                <w:bCs/>
                <w:sz w:val="24"/>
              </w:rPr>
              <w:t>unit</w:t>
            </w:r>
            <w:r w:rsidR="00D70FF7">
              <w:rPr>
                <w:rFonts w:ascii="Times New Roman" w:hAnsi="Times New Roman"/>
                <w:bCs/>
                <w:sz w:val="24"/>
              </w:rPr>
              <w:t>,NWGH</w:t>
            </w:r>
            <w:proofErr w:type="gramEnd"/>
            <w:r w:rsidR="00D70FF7">
              <w:rPr>
                <w:rFonts w:ascii="Times New Roman" w:hAnsi="Times New Roman"/>
                <w:bCs/>
                <w:sz w:val="24"/>
              </w:rPr>
              <w:t>, Peshawar</w:t>
            </w:r>
          </w:p>
          <w:p w:rsidR="00E21F42" w:rsidRPr="008F2953" w:rsidRDefault="00E21F42" w:rsidP="008F2953">
            <w:pPr>
              <w:pStyle w:val="ListParagraph"/>
              <w:numPr>
                <w:ilvl w:val="1"/>
                <w:numId w:val="12"/>
              </w:numPr>
              <w:jc w:val="both"/>
              <w:rPr>
                <w:rFonts w:ascii="Times New Roman" w:hAnsi="Times New Roman"/>
                <w:sz w:val="24"/>
              </w:rPr>
            </w:pPr>
            <w:r w:rsidRPr="008F2953">
              <w:rPr>
                <w:rFonts w:ascii="Times New Roman" w:hAnsi="Times New Roman"/>
                <w:b/>
                <w:sz w:val="24"/>
              </w:rPr>
              <w:br/>
              <w:t xml:space="preserve">             </w:t>
            </w:r>
            <w:r w:rsidRPr="008F2953">
              <w:rPr>
                <w:rFonts w:ascii="Times New Roman" w:hAnsi="Times New Roman"/>
                <w:sz w:val="24"/>
              </w:rPr>
              <w:t>Effect of iron supplementation during pregnancy on HB levels in Peshawar KPK, Pakistan</w:t>
            </w:r>
          </w:p>
          <w:p w:rsidR="00E21F42" w:rsidRDefault="00E21F42" w:rsidP="00E21F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3EC0" w:rsidRDefault="00BD3EC0" w:rsidP="008F2953">
            <w:p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</w:p>
          <w:p w:rsidR="00BD3EC0" w:rsidRDefault="00BD3EC0" w:rsidP="008F2953">
            <w:p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</w:p>
          <w:p w:rsidR="00BD3EC0" w:rsidRDefault="00BD3EC0" w:rsidP="008F2953">
            <w:p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</w:p>
          <w:p w:rsidR="00BD3EC0" w:rsidRDefault="00BD3EC0" w:rsidP="008F2953">
            <w:p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</w:p>
          <w:p w:rsidR="00F578E8" w:rsidRDefault="00E21F42" w:rsidP="008F2953">
            <w:p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  <w:r w:rsidRPr="00E21F42"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  <w:lastRenderedPageBreak/>
              <w:t xml:space="preserve">Achievements: </w:t>
            </w:r>
          </w:p>
          <w:p w:rsidR="00BD3EC0" w:rsidRPr="00635967" w:rsidRDefault="00BD3EC0" w:rsidP="00635967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color w:val="6786E6" w:themeColor="accent6" w:themeTint="99"/>
                <w:sz w:val="28"/>
                <w:szCs w:val="28"/>
                <w:u w:val="single"/>
              </w:rPr>
            </w:pPr>
            <w:r w:rsidRPr="00635967">
              <w:rPr>
                <w:rFonts w:ascii="Times New Roman" w:hAnsi="Times New Roman"/>
                <w:sz w:val="24"/>
              </w:rPr>
              <w:t xml:space="preserve">Presented a research paper </w:t>
            </w:r>
            <w:r w:rsidR="00635967" w:rsidRPr="00635967">
              <w:rPr>
                <w:rFonts w:ascii="Times New Roman" w:hAnsi="Times New Roman"/>
                <w:sz w:val="24"/>
              </w:rPr>
              <w:t>on “</w:t>
            </w:r>
            <w:r w:rsidRPr="00635967">
              <w:rPr>
                <w:rFonts w:ascii="Times New Roman" w:hAnsi="Times New Roman"/>
                <w:b/>
                <w:bCs/>
                <w:sz w:val="24"/>
              </w:rPr>
              <w:t xml:space="preserve">Clinical outcomes associated with red blood cells transfusion in pediatric intensive care </w:t>
            </w:r>
            <w:r w:rsidR="00635967" w:rsidRPr="00635967">
              <w:rPr>
                <w:rFonts w:ascii="Times New Roman" w:hAnsi="Times New Roman"/>
                <w:b/>
                <w:bCs/>
                <w:sz w:val="24"/>
              </w:rPr>
              <w:t>unit, NWGH</w:t>
            </w:r>
            <w:r w:rsidRPr="00635967">
              <w:rPr>
                <w:rFonts w:ascii="Times New Roman" w:hAnsi="Times New Roman"/>
                <w:b/>
                <w:bCs/>
                <w:sz w:val="24"/>
              </w:rPr>
              <w:t>, Peshawar</w:t>
            </w:r>
            <w:r w:rsidR="00635967" w:rsidRPr="00635967">
              <w:rPr>
                <w:rFonts w:ascii="Times New Roman" w:hAnsi="Times New Roman"/>
                <w:b/>
                <w:bCs/>
                <w:sz w:val="24"/>
              </w:rPr>
              <w:t>”</w:t>
            </w:r>
            <w:r w:rsidRPr="00635967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635967">
              <w:rPr>
                <w:rFonts w:ascii="Times New Roman" w:hAnsi="Times New Roman"/>
                <w:bCs/>
                <w:sz w:val="24"/>
              </w:rPr>
              <w:t>at the</w:t>
            </w:r>
            <w:r w:rsidRPr="00635967">
              <w:rPr>
                <w:rFonts w:ascii="Times New Roman" w:hAnsi="Times New Roman"/>
                <w:b/>
                <w:bCs/>
                <w:sz w:val="24"/>
              </w:rPr>
              <w:t xml:space="preserve"> Northwest annual research conference 2023</w:t>
            </w:r>
          </w:p>
          <w:p w:rsidR="00635967" w:rsidRDefault="00BD3EC0" w:rsidP="0063596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</w:rPr>
            </w:pPr>
            <w:r w:rsidRPr="00635967">
              <w:rPr>
                <w:rFonts w:ascii="Times New Roman" w:hAnsi="Times New Roman"/>
                <w:sz w:val="24"/>
              </w:rPr>
              <w:t>Certified in Clinical simulation course PGMI Peshawar March 2023</w:t>
            </w:r>
          </w:p>
          <w:p w:rsidR="00635967" w:rsidRDefault="007E271A" w:rsidP="0063596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</w:rPr>
            </w:pPr>
            <w:r w:rsidRPr="00635967">
              <w:rPr>
                <w:rFonts w:ascii="Times New Roman" w:hAnsi="Times New Roman"/>
                <w:sz w:val="24"/>
              </w:rPr>
              <w:t xml:space="preserve">Certified in Healthcare Quality &amp; Hospital </w:t>
            </w:r>
            <w:r w:rsidR="00BD3EC0" w:rsidRPr="00635967">
              <w:rPr>
                <w:rFonts w:ascii="Times New Roman" w:hAnsi="Times New Roman"/>
                <w:sz w:val="24"/>
              </w:rPr>
              <w:t xml:space="preserve">Management </w:t>
            </w:r>
            <w:r w:rsidRPr="00635967">
              <w:rPr>
                <w:rFonts w:ascii="Times New Roman" w:hAnsi="Times New Roman"/>
                <w:sz w:val="24"/>
              </w:rPr>
              <w:t>Program, RMI Peshawar. August 2021</w:t>
            </w:r>
          </w:p>
          <w:p w:rsidR="00635967" w:rsidRDefault="00635967" w:rsidP="0063596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Certified in Neonatal Invasive </w:t>
            </w:r>
            <w:r w:rsidR="00C51BCA">
              <w:rPr>
                <w:rFonts w:ascii="Times New Roman" w:hAnsi="Times New Roman"/>
                <w:sz w:val="24"/>
              </w:rPr>
              <w:t>Ventilation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C51BCA">
              <w:rPr>
                <w:rFonts w:ascii="Times New Roman" w:hAnsi="Times New Roman"/>
                <w:sz w:val="24"/>
              </w:rPr>
              <w:t>Course,</w:t>
            </w:r>
            <w:r>
              <w:rPr>
                <w:rFonts w:ascii="Times New Roman" w:hAnsi="Times New Roman"/>
                <w:sz w:val="24"/>
              </w:rPr>
              <w:t xml:space="preserve"> NWGH Peshawar 21 </w:t>
            </w:r>
            <w:r w:rsidR="00C51BCA">
              <w:rPr>
                <w:rFonts w:ascii="Times New Roman" w:hAnsi="Times New Roman"/>
                <w:sz w:val="24"/>
              </w:rPr>
              <w:t>Jan</w:t>
            </w:r>
            <w:r>
              <w:rPr>
                <w:rFonts w:ascii="Times New Roman" w:hAnsi="Times New Roman"/>
                <w:sz w:val="24"/>
              </w:rPr>
              <w:t xml:space="preserve"> 2023</w:t>
            </w:r>
          </w:p>
          <w:p w:rsidR="007E271A" w:rsidRPr="00635967" w:rsidRDefault="00E21F42" w:rsidP="0063596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</w:rPr>
            </w:pPr>
            <w:r w:rsidRPr="00635967">
              <w:rPr>
                <w:rFonts w:ascii="Times New Roman" w:hAnsi="Times New Roman"/>
                <w:sz w:val="24"/>
              </w:rPr>
              <w:t xml:space="preserve">Pre hospital emergency care </w:t>
            </w:r>
            <w:r w:rsidR="00C51BCA" w:rsidRPr="00635967">
              <w:rPr>
                <w:rFonts w:ascii="Times New Roman" w:hAnsi="Times New Roman"/>
                <w:sz w:val="24"/>
              </w:rPr>
              <w:t>council(Ireland</w:t>
            </w:r>
            <w:r w:rsidRPr="00635967">
              <w:rPr>
                <w:rFonts w:ascii="Times New Roman" w:hAnsi="Times New Roman"/>
                <w:sz w:val="24"/>
              </w:rPr>
              <w:t>) accredited cardiac first response practitioner care -14</w:t>
            </w:r>
            <w:r w:rsidRPr="00635967">
              <w:rPr>
                <w:rFonts w:ascii="Times New Roman" w:hAnsi="Times New Roman"/>
                <w:sz w:val="24"/>
                <w:vertAlign w:val="superscript"/>
              </w:rPr>
              <w:t>th</w:t>
            </w:r>
            <w:r w:rsidRPr="00635967">
              <w:rPr>
                <w:rFonts w:ascii="Times New Roman" w:hAnsi="Times New Roman"/>
                <w:sz w:val="24"/>
              </w:rPr>
              <w:t xml:space="preserve"> January 2015.</w:t>
            </w:r>
          </w:p>
          <w:p w:rsidR="007E271A" w:rsidRPr="007E271A" w:rsidRDefault="007E271A" w:rsidP="007E27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7E271A" w:rsidRPr="00635967" w:rsidRDefault="007E271A" w:rsidP="0063596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</w:rPr>
            </w:pPr>
            <w:r w:rsidRPr="00635967">
              <w:rPr>
                <w:rFonts w:ascii="Times New Roman" w:hAnsi="Times New Roman"/>
                <w:sz w:val="24"/>
              </w:rPr>
              <w:t>Winner debate competition (</w:t>
            </w:r>
            <w:proofErr w:type="spellStart"/>
            <w:r w:rsidRPr="00635967">
              <w:rPr>
                <w:rFonts w:ascii="Times New Roman" w:hAnsi="Times New Roman"/>
                <w:sz w:val="24"/>
              </w:rPr>
              <w:t>urdu</w:t>
            </w:r>
            <w:proofErr w:type="spellEnd"/>
            <w:r w:rsidRPr="00635967">
              <w:rPr>
                <w:rFonts w:ascii="Times New Roman" w:hAnsi="Times New Roman"/>
                <w:sz w:val="24"/>
              </w:rPr>
              <w:t xml:space="preserve"> debate competition RMI)</w:t>
            </w:r>
          </w:p>
          <w:p w:rsidR="008F2953" w:rsidRDefault="008F2953" w:rsidP="008F2953">
            <w:pPr>
              <w:rPr>
                <w:rFonts w:ascii="Times New Roman" w:hAnsi="Times New Roman"/>
                <w:sz w:val="24"/>
              </w:rPr>
            </w:pPr>
          </w:p>
          <w:p w:rsidR="003D1B71" w:rsidRDefault="00635967" w:rsidP="00635967">
            <w:pPr>
              <w:pStyle w:val="Title"/>
              <w:rPr>
                <w:sz w:val="28"/>
                <w:szCs w:val="28"/>
              </w:rPr>
            </w:pPr>
            <w:r w:rsidRPr="00635967">
              <w:rPr>
                <w:sz w:val="28"/>
                <w:szCs w:val="28"/>
              </w:rPr>
              <w:t>Volunteer experience:</w:t>
            </w:r>
          </w:p>
          <w:p w:rsidR="00635967" w:rsidRPr="00635967" w:rsidRDefault="00635967" w:rsidP="00635967">
            <w:pPr>
              <w:rPr>
                <w:rFonts w:ascii="Times New Roman" w:hAnsi="Times New Roman"/>
                <w:sz w:val="24"/>
                <w:szCs w:val="24"/>
              </w:rPr>
            </w:pPr>
            <w:r w:rsidRPr="00635967">
              <w:rPr>
                <w:rFonts w:ascii="Times New Roman" w:hAnsi="Times New Roman"/>
                <w:sz w:val="24"/>
                <w:szCs w:val="24"/>
              </w:rPr>
              <w:t xml:space="preserve">Organized and active participant of a free Medical Camp at </w:t>
            </w:r>
            <w:r w:rsidRPr="00635967">
              <w:rPr>
                <w:rFonts w:ascii="Times New Roman" w:hAnsi="Times New Roman"/>
                <w:b/>
                <w:sz w:val="24"/>
                <w:szCs w:val="24"/>
              </w:rPr>
              <w:t>RUKHSANA MOTHER &amp; CHILDCARE TRUST HOSPITAL,</w:t>
            </w:r>
            <w:r w:rsidRPr="00635967">
              <w:rPr>
                <w:rFonts w:ascii="Times New Roman" w:hAnsi="Times New Roman"/>
                <w:sz w:val="24"/>
                <w:szCs w:val="24"/>
              </w:rPr>
              <w:t xml:space="preserve"> 17 </w:t>
            </w:r>
            <w:r w:rsidR="00DF3B9D" w:rsidRPr="00635967">
              <w:rPr>
                <w:rFonts w:ascii="Times New Roman" w:hAnsi="Times New Roman"/>
                <w:sz w:val="24"/>
                <w:szCs w:val="24"/>
              </w:rPr>
              <w:t>Nov,</w:t>
            </w:r>
            <w:r w:rsidRPr="00635967">
              <w:rPr>
                <w:rFonts w:ascii="Times New Roman" w:hAnsi="Times New Roman"/>
                <w:sz w:val="24"/>
                <w:szCs w:val="24"/>
              </w:rPr>
              <w:t xml:space="preserve"> 2021  </w:t>
            </w:r>
          </w:p>
          <w:p w:rsidR="003D1B71" w:rsidRPr="0056708E" w:rsidRDefault="003D1B71" w:rsidP="00E21F4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95776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Pr="00590471" w:rsidRDefault="003D1B71" w:rsidP="00222466"/>
        </w:tc>
      </w:tr>
      <w:tr w:rsidR="003D1B71" w:rsidTr="00395776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60B9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6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21F42" w:rsidP="00E21F42">
            <w:pPr>
              <w:pStyle w:val="Information"/>
            </w:pPr>
            <w:r w:rsidRPr="0080116C">
              <w:rPr>
                <w:rFonts w:ascii="Times New Roman" w:hAnsi="Times New Roman"/>
                <w:sz w:val="24"/>
                <w:szCs w:val="24"/>
              </w:rPr>
              <w:t xml:space="preserve"> House No. 157, Street No. 4</w:t>
            </w:r>
            <w:r w:rsidRPr="0080116C">
              <w:rPr>
                <w:rFonts w:ascii="Times New Roman" w:hAnsi="Times New Roman"/>
                <w:sz w:val="24"/>
                <w:szCs w:val="24"/>
              </w:rPr>
              <w:br/>
              <w:t>Sector K-4,Phase 3</w:t>
            </w:r>
            <w:r w:rsidRPr="0080116C">
              <w:rPr>
                <w:rFonts w:ascii="Times New Roman" w:hAnsi="Times New Roman"/>
                <w:sz w:val="24"/>
                <w:szCs w:val="24"/>
              </w:rPr>
              <w:br/>
              <w:t>Hayatabad,</w:t>
            </w:r>
            <w:r w:rsidRPr="0080116C">
              <w:rPr>
                <w:rFonts w:ascii="Times New Roman" w:hAnsi="Times New Roman"/>
                <w:sz w:val="24"/>
                <w:szCs w:val="24"/>
              </w:rPr>
              <w:br/>
              <w:t>Peshawar</w:t>
            </w:r>
            <w:r w:rsidRPr="0080116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FC6C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8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21F42" w:rsidP="00E21F42">
            <w:pPr>
              <w:pStyle w:val="Information"/>
            </w:pPr>
            <w:r>
              <w:t>0324-9959096</w:t>
            </w: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8BF3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20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104D9" w:rsidP="00E21F42">
            <w:pPr>
              <w:pStyle w:val="Information"/>
            </w:pPr>
            <w:hyperlink r:id="rId21" w:history="1">
              <w:r w:rsidR="00E21F42" w:rsidRPr="004B081E">
                <w:rPr>
                  <w:rStyle w:val="Hyperlink"/>
                </w:rPr>
                <w:t>zohraibrar@hotmail.com</w:t>
              </w:r>
            </w:hyperlink>
            <w:r w:rsidR="00E21F42">
              <w:t xml:space="preserve"> </w:t>
            </w: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88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1355090" cy="542290"/>
                      <wp:effectExtent l="0" t="0" r="0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5090" cy="542290"/>
                                <a:chOff x="-621030" y="-31750"/>
                                <a:chExt cx="1355090" cy="542290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621030" y="-3175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9595" y="346075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AB718" id="Group 23" o:spid="_x0000_s1026" alt="website icon" style="width:106.7pt;height:42.7pt;mso-position-horizontal-relative:char;mso-position-vertical-relative:line" coordorigin="-6210,-317" coordsize="13550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">
                      <v:shape id="Freeform: Shape 273" o:spid="_x0000_s1027" style="position:absolute;left:-6210;top:-317;width:3385;height:3460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5695;top:3460;width:1645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3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1B65FC" w:rsidRPr="001B65FC" w:rsidRDefault="001B65FC" w:rsidP="00E21F42">
            <w:pPr>
              <w:pStyle w:val="Information"/>
              <w:rPr>
                <w:rFonts w:ascii="Times New Roman" w:hAnsi="Times New Roman"/>
                <w:sz w:val="24"/>
                <w:szCs w:val="24"/>
              </w:rPr>
            </w:pPr>
            <w:r w:rsidRPr="0080116C">
              <w:rPr>
                <w:rFonts w:ascii="Times New Roman" w:hAnsi="Times New Roman"/>
                <w:b/>
                <w:sz w:val="24"/>
                <w:szCs w:val="24"/>
              </w:rPr>
              <w:t xml:space="preserve">Current </w:t>
            </w:r>
            <w:proofErr w:type="gramStart"/>
            <w:r w:rsidRPr="0080116C">
              <w:rPr>
                <w:rFonts w:ascii="Times New Roman" w:hAnsi="Times New Roman"/>
                <w:b/>
                <w:sz w:val="24"/>
                <w:szCs w:val="24"/>
              </w:rPr>
              <w:t>Registrations :</w:t>
            </w:r>
            <w:proofErr w:type="gramEnd"/>
            <w:r w:rsidRPr="0080116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80116C">
              <w:rPr>
                <w:rFonts w:ascii="Times New Roman" w:hAnsi="Times New Roman"/>
                <w:sz w:val="24"/>
                <w:szCs w:val="24"/>
              </w:rPr>
              <w:t xml:space="preserve"> Pakistan Medical and Dental Council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88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42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95776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88" w:type="dxa"/>
          </w:tcPr>
          <w:p w:rsidR="003D1B71" w:rsidRDefault="003D1B71" w:rsidP="00222466"/>
        </w:tc>
        <w:tc>
          <w:tcPr>
            <w:tcW w:w="6642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4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4D9" w:rsidRDefault="00D104D9" w:rsidP="00590471">
      <w:r>
        <w:separator/>
      </w:r>
    </w:p>
  </w:endnote>
  <w:endnote w:type="continuationSeparator" w:id="0">
    <w:p w:rsidR="00D104D9" w:rsidRDefault="00D104D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4D9" w:rsidRDefault="00D104D9" w:rsidP="00590471">
      <w:r>
        <w:separator/>
      </w:r>
    </w:p>
  </w:footnote>
  <w:footnote w:type="continuationSeparator" w:id="0">
    <w:p w:rsidR="00D104D9" w:rsidRDefault="00D104D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D7B05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75A2E99"/>
    <w:multiLevelType w:val="hybridMultilevel"/>
    <w:tmpl w:val="D414A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4280E"/>
    <w:multiLevelType w:val="hybridMultilevel"/>
    <w:tmpl w:val="1CBA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A2C98"/>
    <w:multiLevelType w:val="hybridMultilevel"/>
    <w:tmpl w:val="2230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66654"/>
    <w:multiLevelType w:val="hybridMultilevel"/>
    <w:tmpl w:val="F3EC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B687F"/>
    <w:multiLevelType w:val="hybridMultilevel"/>
    <w:tmpl w:val="099C0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53452"/>
    <w:multiLevelType w:val="hybridMultilevel"/>
    <w:tmpl w:val="DBF4D7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55D28"/>
    <w:multiLevelType w:val="hybridMultilevel"/>
    <w:tmpl w:val="3776295E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4434695"/>
    <w:multiLevelType w:val="hybridMultilevel"/>
    <w:tmpl w:val="6B82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4158D"/>
    <w:multiLevelType w:val="hybridMultilevel"/>
    <w:tmpl w:val="CD2491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A357D"/>
    <w:multiLevelType w:val="hybridMultilevel"/>
    <w:tmpl w:val="6EC8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A0421"/>
    <w:multiLevelType w:val="hybridMultilevel"/>
    <w:tmpl w:val="4582DC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2"/>
  </w:num>
  <w:num w:numId="5">
    <w:abstractNumId w:val="5"/>
  </w:num>
  <w:num w:numId="6">
    <w:abstractNumId w:val="11"/>
  </w:num>
  <w:num w:numId="7">
    <w:abstractNumId w:val="13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76"/>
    <w:rsid w:val="00060042"/>
    <w:rsid w:val="0008685D"/>
    <w:rsid w:val="00086B8F"/>
    <w:rsid w:val="00090860"/>
    <w:rsid w:val="00112FD7"/>
    <w:rsid w:val="00150ABD"/>
    <w:rsid w:val="001522EC"/>
    <w:rsid w:val="001946FC"/>
    <w:rsid w:val="001B65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95776"/>
    <w:rsid w:val="003D1B71"/>
    <w:rsid w:val="00404F45"/>
    <w:rsid w:val="004E158A"/>
    <w:rsid w:val="005133A3"/>
    <w:rsid w:val="00565C77"/>
    <w:rsid w:val="0056708E"/>
    <w:rsid w:val="005801E5"/>
    <w:rsid w:val="00590471"/>
    <w:rsid w:val="005D01FA"/>
    <w:rsid w:val="00635967"/>
    <w:rsid w:val="00653E17"/>
    <w:rsid w:val="006A08E8"/>
    <w:rsid w:val="006D79A8"/>
    <w:rsid w:val="00713349"/>
    <w:rsid w:val="0072353B"/>
    <w:rsid w:val="007575B6"/>
    <w:rsid w:val="007B3C81"/>
    <w:rsid w:val="007D67CA"/>
    <w:rsid w:val="007E271A"/>
    <w:rsid w:val="007E668F"/>
    <w:rsid w:val="007F5B63"/>
    <w:rsid w:val="00803A0A"/>
    <w:rsid w:val="00846CB9"/>
    <w:rsid w:val="008566AA"/>
    <w:rsid w:val="008A1E6E"/>
    <w:rsid w:val="008C024F"/>
    <w:rsid w:val="008C2CFC"/>
    <w:rsid w:val="008F2953"/>
    <w:rsid w:val="00912DC8"/>
    <w:rsid w:val="009475DC"/>
    <w:rsid w:val="00967B93"/>
    <w:rsid w:val="009D090F"/>
    <w:rsid w:val="00A022E5"/>
    <w:rsid w:val="00A31464"/>
    <w:rsid w:val="00A31B16"/>
    <w:rsid w:val="00A33613"/>
    <w:rsid w:val="00A47A8D"/>
    <w:rsid w:val="00AC6C7E"/>
    <w:rsid w:val="00B11D7A"/>
    <w:rsid w:val="00B4158A"/>
    <w:rsid w:val="00B6466C"/>
    <w:rsid w:val="00BB1B5D"/>
    <w:rsid w:val="00BC22C7"/>
    <w:rsid w:val="00BD195A"/>
    <w:rsid w:val="00BD3EC0"/>
    <w:rsid w:val="00BE661E"/>
    <w:rsid w:val="00C07240"/>
    <w:rsid w:val="00C14078"/>
    <w:rsid w:val="00C51BCA"/>
    <w:rsid w:val="00CE1E3D"/>
    <w:rsid w:val="00D053FA"/>
    <w:rsid w:val="00D104D9"/>
    <w:rsid w:val="00D70FF7"/>
    <w:rsid w:val="00DC3F0A"/>
    <w:rsid w:val="00DF3B9D"/>
    <w:rsid w:val="00E21F42"/>
    <w:rsid w:val="00E26AED"/>
    <w:rsid w:val="00E73AB8"/>
    <w:rsid w:val="00E90A60"/>
    <w:rsid w:val="00EC7B8D"/>
    <w:rsid w:val="00ED47F7"/>
    <w:rsid w:val="00EE7E09"/>
    <w:rsid w:val="00F0223C"/>
    <w:rsid w:val="00F3235D"/>
    <w:rsid w:val="00F32393"/>
    <w:rsid w:val="00F578E8"/>
    <w:rsid w:val="00F878BD"/>
    <w:rsid w:val="00F95C9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0B128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21F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mailto:zohraibrar@hotmail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bna.Kashif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A2C5BBF25744F858D9CE3A29DDCB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CC243-B6BD-49EF-8240-9D276E1E85BD}"/>
      </w:docPartPr>
      <w:docPartBody>
        <w:p w:rsidR="00025C65" w:rsidRDefault="002F1946">
          <w:pPr>
            <w:pStyle w:val="FA2C5BBF25744F858D9CE3A29DDCB545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46"/>
    <w:rsid w:val="00025C65"/>
    <w:rsid w:val="002F1946"/>
    <w:rsid w:val="004947B0"/>
    <w:rsid w:val="00543BEC"/>
    <w:rsid w:val="00A9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75C9E0D0564358BD1912A08B1B552F">
    <w:name w:val="C875C9E0D0564358BD1912A08B1B552F"/>
  </w:style>
  <w:style w:type="paragraph" w:customStyle="1" w:styleId="7F7A23B4483045C0B9E35DC7A34600BD">
    <w:name w:val="7F7A23B4483045C0B9E35DC7A34600BD"/>
  </w:style>
  <w:style w:type="paragraph" w:customStyle="1" w:styleId="307282ED2E954611842C5FFD66D032AD">
    <w:name w:val="307282ED2E954611842C5FFD66D032AD"/>
  </w:style>
  <w:style w:type="paragraph" w:customStyle="1" w:styleId="843E5DE84D4A4B00890F9494C67FCAD5">
    <w:name w:val="843E5DE84D4A4B00890F9494C67FCAD5"/>
  </w:style>
  <w:style w:type="paragraph" w:customStyle="1" w:styleId="8714FCF6EC68493BA401D5EE0A5D7664">
    <w:name w:val="8714FCF6EC68493BA401D5EE0A5D7664"/>
  </w:style>
  <w:style w:type="paragraph" w:customStyle="1" w:styleId="8F9ADC8DDDE249078A98077B17D87046">
    <w:name w:val="8F9ADC8DDDE249078A98077B17D87046"/>
  </w:style>
  <w:style w:type="paragraph" w:customStyle="1" w:styleId="1BB47E4452A7445BA55F3050570A4193">
    <w:name w:val="1BB47E4452A7445BA55F3050570A4193"/>
  </w:style>
  <w:style w:type="paragraph" w:customStyle="1" w:styleId="B49ADC9B9FDF466C8BCCC1E2DB714EC6">
    <w:name w:val="B49ADC9B9FDF466C8BCCC1E2DB714EC6"/>
  </w:style>
  <w:style w:type="paragraph" w:customStyle="1" w:styleId="653463F16A0242A8BEF18BE057776A7B">
    <w:name w:val="653463F16A0242A8BEF18BE057776A7B"/>
  </w:style>
  <w:style w:type="paragraph" w:customStyle="1" w:styleId="609002C8887F49B0861DEE4B005E4F20">
    <w:name w:val="609002C8887F49B0861DEE4B005E4F20"/>
  </w:style>
  <w:style w:type="paragraph" w:customStyle="1" w:styleId="B966590B1F5C4978B822693C9E81DD5F">
    <w:name w:val="B966590B1F5C4978B822693C9E81DD5F"/>
  </w:style>
  <w:style w:type="paragraph" w:customStyle="1" w:styleId="D3C081074433499C92862139E4D54575">
    <w:name w:val="D3C081074433499C92862139E4D54575"/>
  </w:style>
  <w:style w:type="paragraph" w:customStyle="1" w:styleId="989CCF3A10A64697BA5B48C11E299AE2">
    <w:name w:val="989CCF3A10A64697BA5B48C11E299AE2"/>
  </w:style>
  <w:style w:type="paragraph" w:customStyle="1" w:styleId="D2C736E87265424CA97272D5FD7B87CD">
    <w:name w:val="D2C736E87265424CA97272D5FD7B87CD"/>
  </w:style>
  <w:style w:type="paragraph" w:customStyle="1" w:styleId="AE2A84FA697445FE953A2C1F85456A80">
    <w:name w:val="AE2A84FA697445FE953A2C1F85456A80"/>
  </w:style>
  <w:style w:type="paragraph" w:customStyle="1" w:styleId="A6224D565B384B8194BA7A881BE6693E">
    <w:name w:val="A6224D565B384B8194BA7A881BE6693E"/>
  </w:style>
  <w:style w:type="paragraph" w:customStyle="1" w:styleId="049E1CBC0E6D4339B50EF428A4150A72">
    <w:name w:val="049E1CBC0E6D4339B50EF428A4150A72"/>
  </w:style>
  <w:style w:type="paragraph" w:customStyle="1" w:styleId="BA576B21080144D3B666A134050B4914">
    <w:name w:val="BA576B21080144D3B666A134050B4914"/>
  </w:style>
  <w:style w:type="paragraph" w:customStyle="1" w:styleId="F9A54C697DBE4FCE8389DDC4C157DC83">
    <w:name w:val="F9A54C697DBE4FCE8389DDC4C157DC83"/>
  </w:style>
  <w:style w:type="paragraph" w:customStyle="1" w:styleId="FA2C5BBF25744F858D9CE3A29DDCB545">
    <w:name w:val="FA2C5BBF25744F858D9CE3A29DDCB545"/>
  </w:style>
  <w:style w:type="paragraph" w:customStyle="1" w:styleId="D405B3D319D14BACB85618C147B70389">
    <w:name w:val="D405B3D319D14BACB85618C147B70389"/>
  </w:style>
  <w:style w:type="paragraph" w:customStyle="1" w:styleId="6A037B0A0B284E368B32E850DADA7448">
    <w:name w:val="6A037B0A0B284E368B32E850DADA7448"/>
  </w:style>
  <w:style w:type="paragraph" w:customStyle="1" w:styleId="937ED6FA2CB345008126D36BB92E6894">
    <w:name w:val="937ED6FA2CB345008126D36BB92E6894"/>
  </w:style>
  <w:style w:type="paragraph" w:customStyle="1" w:styleId="FE1ACD59261444079442499B949D9B61">
    <w:name w:val="FE1ACD59261444079442499B949D9B61"/>
  </w:style>
  <w:style w:type="paragraph" w:customStyle="1" w:styleId="7E26C75AADEF4BF7AC038D41FD5EAD32">
    <w:name w:val="7E26C75AADEF4BF7AC038D41FD5EAD32"/>
  </w:style>
  <w:style w:type="paragraph" w:customStyle="1" w:styleId="77896B071D7B4744A1870CCB4681F122">
    <w:name w:val="77896B071D7B4744A1870CCB4681F122"/>
  </w:style>
  <w:style w:type="paragraph" w:customStyle="1" w:styleId="DCE3EF254AFF45A8A74D6A64C93160B2">
    <w:name w:val="DCE3EF254AFF45A8A74D6A64C93160B2"/>
  </w:style>
  <w:style w:type="paragraph" w:customStyle="1" w:styleId="30FCB5FF03334BBF88F96F12EA9BECBF">
    <w:name w:val="30FCB5FF03334BBF88F96F12EA9BECBF"/>
  </w:style>
  <w:style w:type="paragraph" w:customStyle="1" w:styleId="A6097648D2304E41AA7757AACDF7D3CF">
    <w:name w:val="A6097648D2304E41AA7757AACDF7D3CF"/>
  </w:style>
  <w:style w:type="paragraph" w:customStyle="1" w:styleId="ED48868CC40E4B6AADDB644CFD212A02">
    <w:name w:val="ED48868CC40E4B6AADDB644CFD212A02"/>
  </w:style>
  <w:style w:type="paragraph" w:customStyle="1" w:styleId="FCAD516F91714A2EBB0A26E61590F4A4">
    <w:name w:val="FCAD516F91714A2EBB0A26E61590F4A4"/>
  </w:style>
  <w:style w:type="paragraph" w:customStyle="1" w:styleId="D01C9D67C58E405FB5B11379C642A2E1">
    <w:name w:val="D01C9D67C58E405FB5B11379C642A2E1"/>
  </w:style>
  <w:style w:type="paragraph" w:customStyle="1" w:styleId="51BDC16AEB2A4CB1845AD4B5712DEEA3">
    <w:name w:val="51BDC16AEB2A4CB1845AD4B5712DEEA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64E385E863549FF86BFB66FDD3DCCB1">
    <w:name w:val="364E385E863549FF86BFB66FDD3DCC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D046B0D-B3E6-4850-B32A-D57922E8B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2021-03-04T05:20:00Z</dcterms:created>
  <dcterms:modified xsi:type="dcterms:W3CDTF">2024-08-16T12:56:00Z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