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echbkgnd" type="frame"/>
    </v:background>
  </w:background>
  <w:body>
    <w:tbl>
      <w:tblPr>
        <w:tblW w:w="5054" w:type="pct"/>
        <w:jc w:val="center"/>
        <w:tblLook w:val="0000"/>
      </w:tblPr>
      <w:tblGrid>
        <w:gridCol w:w="9679"/>
      </w:tblGrid>
      <w:tr w:rsidR="002E3EBF" w:rsidRPr="00C224BD" w:rsidTr="00BD7D68">
        <w:trPr>
          <w:trHeight w:val="279"/>
          <w:jc w:val="center"/>
        </w:trPr>
        <w:tc>
          <w:tcPr>
            <w:tcW w:w="5000" w:type="pct"/>
          </w:tcPr>
          <w:p w:rsidR="002E3EBF" w:rsidRPr="00C224BD" w:rsidRDefault="00BF1B7A" w:rsidP="00425595">
            <w:pPr>
              <w:pStyle w:val="Address2"/>
              <w:rPr>
                <w:rFonts w:asciiTheme="minorBidi" w:hAnsiTheme="minorBidi" w:cstheme="minorBidi"/>
                <w:sz w:val="18"/>
              </w:rPr>
            </w:pPr>
            <w:r>
              <w:rPr>
                <w:rFonts w:asciiTheme="minorBidi" w:hAnsiTheme="minorBidi" w:cstheme="minorBidi"/>
                <w:noProof/>
                <w:sz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6" type="#_x0000_t202" alt="Description: single-pic" style="position:absolute;margin-left:408.65pt;margin-top:-2.25pt;width:72.75pt;height:74.25pt;z-index:25165772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">
                  <v:fill r:id="rId7" o:title="20181108_153838" recolor="t" type="frame"/>
                  <v:imagedata blacklevel="6554f"/>
                  <v:textbox style="mso-next-textbox:#Text Box 7">
                    <w:txbxContent>
                      <w:p w:rsidR="004E5BA1" w:rsidRDefault="004E5BA1"/>
                    </w:txbxContent>
                  </v:textbox>
                </v:shape>
              </w:pict>
            </w:r>
            <w:r w:rsidR="001D589B" w:rsidRPr="00C224BD">
              <w:rPr>
                <w:rFonts w:asciiTheme="minorBidi" w:hAnsiTheme="minorBidi" w:cstheme="minorBidi"/>
                <w:sz w:val="18"/>
              </w:rPr>
              <w:t>Out Side Yakatoot</w:t>
            </w:r>
            <w:r w:rsidR="00425595" w:rsidRPr="00C224BD">
              <w:rPr>
                <w:rFonts w:asciiTheme="minorBidi" w:hAnsiTheme="minorBidi" w:cstheme="minorBidi"/>
                <w:sz w:val="18"/>
              </w:rPr>
              <w:t xml:space="preserve"> Doctors Colony</w:t>
            </w:r>
            <w:r w:rsidR="00775C66" w:rsidRPr="00C224BD">
              <w:rPr>
                <w:rFonts w:asciiTheme="minorBidi" w:hAnsiTheme="minorBidi" w:cstheme="minorBidi"/>
                <w:sz w:val="18"/>
              </w:rPr>
              <w:t xml:space="preserve"> </w:t>
            </w:r>
            <w:r w:rsidR="002E3EBF" w:rsidRPr="00C224BD">
              <w:rPr>
                <w:rFonts w:asciiTheme="minorBidi" w:hAnsiTheme="minorBidi" w:cstheme="minorBidi"/>
                <w:sz w:val="18"/>
              </w:rPr>
              <w:t>Peshawar City</w:t>
            </w:r>
            <w:r w:rsidR="00F8095C" w:rsidRPr="00C224BD">
              <w:rPr>
                <w:rFonts w:asciiTheme="minorBidi" w:hAnsiTheme="minorBidi" w:cstheme="minorBidi"/>
                <w:sz w:val="18"/>
              </w:rPr>
              <w:t>.</w:t>
            </w:r>
          </w:p>
        </w:tc>
      </w:tr>
      <w:tr w:rsidR="002E3EBF" w:rsidRPr="00C224BD" w:rsidTr="00BD7D68">
        <w:trPr>
          <w:trHeight w:val="858"/>
          <w:jc w:val="center"/>
        </w:trPr>
        <w:tc>
          <w:tcPr>
            <w:tcW w:w="5000" w:type="pct"/>
            <w:tcMar>
              <w:bottom w:w="288" w:type="dxa"/>
            </w:tcMar>
          </w:tcPr>
          <w:p w:rsidR="00857759" w:rsidRPr="00C224BD" w:rsidRDefault="002E3EBF" w:rsidP="00857759">
            <w:pPr>
              <w:pStyle w:val="Address1"/>
              <w:rPr>
                <w:rFonts w:asciiTheme="minorBidi" w:hAnsiTheme="minorBidi" w:cstheme="minorBidi"/>
                <w:sz w:val="18"/>
                <w:szCs w:val="24"/>
              </w:rPr>
            </w:pPr>
            <w:r w:rsidRPr="00C224BD">
              <w:rPr>
                <w:rFonts w:asciiTheme="minorBidi" w:hAnsiTheme="minorBidi" w:cstheme="minorBidi"/>
                <w:sz w:val="18"/>
                <w:szCs w:val="24"/>
              </w:rPr>
              <w:t>C</w:t>
            </w:r>
            <w:r w:rsidR="00186A51" w:rsidRPr="00C224BD">
              <w:rPr>
                <w:rFonts w:asciiTheme="minorBidi" w:hAnsiTheme="minorBidi" w:cstheme="minorBidi"/>
                <w:sz w:val="18"/>
                <w:szCs w:val="24"/>
              </w:rPr>
              <w:t>ell# +</w:t>
            </w:r>
            <w:r w:rsidR="00186A51" w:rsidRPr="00C224BD">
              <w:rPr>
                <w:rFonts w:asciiTheme="minorBidi" w:hAnsiTheme="minorBidi" w:cstheme="minorBidi"/>
                <w:sz w:val="20"/>
                <w:szCs w:val="28"/>
              </w:rPr>
              <w:t>92</w:t>
            </w:r>
            <w:r w:rsidR="002A2D1D" w:rsidRPr="00C224BD">
              <w:rPr>
                <w:rFonts w:asciiTheme="minorBidi" w:hAnsiTheme="minorBidi" w:cstheme="minorBidi"/>
                <w:sz w:val="20"/>
                <w:szCs w:val="28"/>
              </w:rPr>
              <w:t>321-9166756</w:t>
            </w:r>
            <w:r w:rsidR="00857759" w:rsidRPr="00C224BD">
              <w:rPr>
                <w:rFonts w:asciiTheme="minorBidi" w:hAnsiTheme="minorBidi" w:cstheme="minorBidi"/>
                <w:sz w:val="20"/>
                <w:szCs w:val="28"/>
              </w:rPr>
              <w:t>, +92314-9557708</w:t>
            </w:r>
          </w:p>
          <w:p w:rsidR="00F8095C" w:rsidRPr="00C224BD" w:rsidRDefault="003A7905" w:rsidP="0060050A">
            <w:pPr>
              <w:pStyle w:val="Address1"/>
              <w:rPr>
                <w:rFonts w:asciiTheme="minorBidi" w:hAnsiTheme="minorBidi" w:cstheme="minorBidi"/>
                <w:sz w:val="17"/>
              </w:rPr>
            </w:pPr>
            <w:r w:rsidRPr="00C224BD">
              <w:rPr>
                <w:rFonts w:asciiTheme="minorBidi" w:hAnsiTheme="minorBidi" w:cstheme="minorBidi"/>
                <w:sz w:val="18"/>
                <w:szCs w:val="24"/>
              </w:rPr>
              <w:t>E</w:t>
            </w:r>
            <w:r w:rsidR="00F8095C" w:rsidRPr="00C224BD">
              <w:rPr>
                <w:rFonts w:asciiTheme="minorBidi" w:hAnsiTheme="minorBidi" w:cstheme="minorBidi"/>
                <w:sz w:val="18"/>
                <w:szCs w:val="24"/>
              </w:rPr>
              <w:t>mail</w:t>
            </w:r>
            <w:r w:rsidR="00F8095C" w:rsidRPr="00C224BD">
              <w:rPr>
                <w:rFonts w:asciiTheme="minorBidi" w:hAnsiTheme="minorBidi" w:cstheme="minorBidi"/>
                <w:caps/>
                <w:sz w:val="18"/>
                <w:szCs w:val="24"/>
              </w:rPr>
              <w:t>:</w:t>
            </w:r>
            <w:r w:rsidR="0060050A" w:rsidRPr="00C224BD">
              <w:rPr>
                <w:rFonts w:asciiTheme="minorBidi" w:hAnsiTheme="minorBidi" w:cstheme="minorBidi"/>
                <w:sz w:val="18"/>
                <w:szCs w:val="24"/>
              </w:rPr>
              <w:t xml:space="preserve"> </w:t>
            </w:r>
            <w:hyperlink r:id="rId8" w:history="1">
              <w:r w:rsidR="00E65716" w:rsidRPr="00C224BD">
                <w:rPr>
                  <w:rStyle w:val="Hyperlink"/>
                  <w:rFonts w:asciiTheme="minorBidi" w:hAnsiTheme="minorBidi" w:cstheme="minorBidi"/>
                  <w:sz w:val="18"/>
                  <w:szCs w:val="24"/>
                </w:rPr>
                <w:t>imranhabib7@gmail.com</w:t>
              </w:r>
            </w:hyperlink>
          </w:p>
        </w:tc>
      </w:tr>
    </w:tbl>
    <w:p w:rsidR="002E3EBF" w:rsidRPr="00C224BD" w:rsidRDefault="00425595" w:rsidP="00927B7E">
      <w:pPr>
        <w:pStyle w:val="Name"/>
        <w:rPr>
          <w:rFonts w:asciiTheme="minorBidi" w:hAnsiTheme="minorBidi" w:cstheme="minorBidi"/>
          <w:sz w:val="22"/>
          <w:szCs w:val="16"/>
        </w:rPr>
      </w:pPr>
      <w:r w:rsidRPr="00C224BD">
        <w:rPr>
          <w:rFonts w:asciiTheme="minorBidi" w:hAnsiTheme="minorBidi" w:cstheme="minorBidi"/>
        </w:rPr>
        <w:t xml:space="preserve"> </w:t>
      </w:r>
      <w:r w:rsidR="00E032FE" w:rsidRPr="00C224BD">
        <w:rPr>
          <w:rFonts w:asciiTheme="minorBidi" w:hAnsiTheme="minorBidi" w:cstheme="minorBidi"/>
        </w:rPr>
        <w:t>MUHAMMAD IMRAN</w:t>
      </w:r>
    </w:p>
    <w:tbl>
      <w:tblPr>
        <w:tblW w:w="11070" w:type="dxa"/>
        <w:tblInd w:w="-792" w:type="dxa"/>
        <w:tblLayout w:type="fixed"/>
        <w:tblLook w:val="0000"/>
      </w:tblPr>
      <w:tblGrid>
        <w:gridCol w:w="1260"/>
        <w:gridCol w:w="270"/>
        <w:gridCol w:w="360"/>
        <w:gridCol w:w="630"/>
        <w:gridCol w:w="432"/>
        <w:gridCol w:w="18"/>
        <w:gridCol w:w="1876"/>
        <w:gridCol w:w="1895"/>
        <w:gridCol w:w="1894"/>
        <w:gridCol w:w="2435"/>
      </w:tblGrid>
      <w:tr w:rsidR="002E3EBF" w:rsidRPr="00C224BD" w:rsidTr="00B21D2F">
        <w:tc>
          <w:tcPr>
            <w:tcW w:w="11070" w:type="dxa"/>
            <w:gridSpan w:val="10"/>
          </w:tcPr>
          <w:p w:rsidR="002E3EBF" w:rsidRPr="00C224BD" w:rsidRDefault="002E3EBF" w:rsidP="00572BF8">
            <w:pPr>
              <w:pStyle w:val="SectionTitle"/>
            </w:pPr>
            <w:r w:rsidRPr="00572BF8">
              <w:rPr>
                <w:b/>
                <w:bCs/>
              </w:rPr>
              <w:t>Objective</w:t>
            </w:r>
            <w:r w:rsidR="00572BF8" w:rsidRPr="00572BF8">
              <w:rPr>
                <w:b/>
                <w:bCs/>
              </w:rPr>
              <w:t>s</w:t>
            </w:r>
          </w:p>
        </w:tc>
      </w:tr>
      <w:tr w:rsidR="003360A5" w:rsidRPr="00C224BD" w:rsidTr="00B21D2F">
        <w:tc>
          <w:tcPr>
            <w:tcW w:w="1530" w:type="dxa"/>
            <w:gridSpan w:val="2"/>
          </w:tcPr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9540" w:type="dxa"/>
            <w:gridSpan w:val="8"/>
          </w:tcPr>
          <w:p w:rsidR="003360A5" w:rsidRPr="00C224BD" w:rsidRDefault="00013209" w:rsidP="00013209">
            <w:pPr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To gain more experience and obtain a position with a growth-oriented corporation. Committed to quality and focused on supporting the organization through change.</w:t>
            </w:r>
          </w:p>
          <w:p w:rsidR="006D6933" w:rsidRPr="00C224BD" w:rsidRDefault="006D6933" w:rsidP="00013209">
            <w:pPr>
              <w:rPr>
                <w:rFonts w:asciiTheme="minorBidi" w:hAnsiTheme="minorBidi" w:cstheme="minorBidi"/>
              </w:rPr>
            </w:pPr>
          </w:p>
        </w:tc>
      </w:tr>
      <w:tr w:rsidR="003360A5" w:rsidRPr="00C224BD" w:rsidTr="00B21D2F">
        <w:tc>
          <w:tcPr>
            <w:tcW w:w="11070" w:type="dxa"/>
            <w:gridSpan w:val="10"/>
          </w:tcPr>
          <w:p w:rsidR="003360A5" w:rsidRPr="00C224BD" w:rsidRDefault="003360A5" w:rsidP="00572BF8">
            <w:pPr>
              <w:pStyle w:val="SectionTitle"/>
            </w:pPr>
            <w:r w:rsidRPr="00572BF8">
              <w:rPr>
                <w:b/>
                <w:bCs/>
              </w:rPr>
              <w:t>Personal</w:t>
            </w:r>
            <w:r w:rsidRPr="00C224BD">
              <w:t xml:space="preserve"> </w:t>
            </w:r>
            <w:r w:rsidRPr="00572BF8">
              <w:rPr>
                <w:b/>
                <w:bCs/>
              </w:rPr>
              <w:t>Biography</w:t>
            </w:r>
          </w:p>
        </w:tc>
      </w:tr>
      <w:tr w:rsidR="003360A5" w:rsidRPr="00C224BD" w:rsidTr="00B21D2F">
        <w:tc>
          <w:tcPr>
            <w:tcW w:w="1530" w:type="dxa"/>
            <w:gridSpan w:val="2"/>
          </w:tcPr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9540" w:type="dxa"/>
            <w:gridSpan w:val="8"/>
          </w:tcPr>
          <w:p w:rsidR="003360A5" w:rsidRPr="00C224BD" w:rsidRDefault="005C4AD1" w:rsidP="008708AF">
            <w:pPr>
              <w:pStyle w:val="BodyText"/>
              <w:spacing w:after="0" w:line="240" w:lineRule="auto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>Age :</w:t>
            </w:r>
            <w:r w:rsidR="008708AF" w:rsidRPr="00C224BD">
              <w:rPr>
                <w:rFonts w:asciiTheme="minorBidi" w:hAnsiTheme="minorBidi" w:cstheme="minorBidi"/>
                <w:b/>
                <w:bCs/>
              </w:rPr>
              <w:t xml:space="preserve">  </w:t>
            </w:r>
            <w:r w:rsidRPr="00C224BD">
              <w:rPr>
                <w:rFonts w:asciiTheme="minorBidi" w:hAnsiTheme="minorBidi" w:cstheme="minorBidi"/>
              </w:rPr>
              <w:t>41 Years</w:t>
            </w:r>
          </w:p>
          <w:p w:rsidR="005C4AD1" w:rsidRPr="00C224BD" w:rsidRDefault="005C4AD1" w:rsidP="008708AF">
            <w:pPr>
              <w:pStyle w:val="BodyText"/>
              <w:spacing w:after="0" w:line="240" w:lineRule="auto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 xml:space="preserve">Marital Status: </w:t>
            </w:r>
            <w:r w:rsidR="008708AF" w:rsidRPr="00C224BD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Pr="00C224BD">
              <w:rPr>
                <w:rFonts w:asciiTheme="minorBidi" w:hAnsiTheme="minorBidi" w:cstheme="minorBidi"/>
              </w:rPr>
              <w:t>Married</w:t>
            </w:r>
          </w:p>
          <w:p w:rsidR="005C4AD1" w:rsidRPr="00C224BD" w:rsidRDefault="005C4AD1" w:rsidP="008708AF">
            <w:pPr>
              <w:pStyle w:val="BodyText"/>
              <w:spacing w:after="0" w:line="240" w:lineRule="auto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 xml:space="preserve">Nationality: </w:t>
            </w:r>
            <w:r w:rsidR="008708AF" w:rsidRPr="00C224BD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Pr="00C224BD">
              <w:rPr>
                <w:rFonts w:asciiTheme="minorBidi" w:hAnsiTheme="minorBidi" w:cstheme="minorBidi"/>
              </w:rPr>
              <w:t>Pakistani</w:t>
            </w:r>
          </w:p>
          <w:p w:rsidR="005C4AD1" w:rsidRPr="00C224BD" w:rsidRDefault="005C4AD1" w:rsidP="008708AF">
            <w:pPr>
              <w:pStyle w:val="BodyText"/>
              <w:spacing w:after="0" w:line="240" w:lineRule="auto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 xml:space="preserve">Religion: </w:t>
            </w:r>
            <w:r w:rsidR="008708AF" w:rsidRPr="00C224BD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Pr="00C224BD">
              <w:rPr>
                <w:rFonts w:asciiTheme="minorBidi" w:hAnsiTheme="minorBidi" w:cstheme="minorBidi"/>
              </w:rPr>
              <w:t>Islam</w:t>
            </w:r>
          </w:p>
        </w:tc>
      </w:tr>
      <w:tr w:rsidR="003360A5" w:rsidRPr="00C224BD" w:rsidTr="00B21D2F">
        <w:tc>
          <w:tcPr>
            <w:tcW w:w="11070" w:type="dxa"/>
            <w:gridSpan w:val="10"/>
          </w:tcPr>
          <w:p w:rsidR="003360A5" w:rsidRPr="00C224BD" w:rsidRDefault="003360A5" w:rsidP="00572BF8">
            <w:pPr>
              <w:pStyle w:val="SectionTitle"/>
            </w:pPr>
            <w:r w:rsidRPr="00572BF8">
              <w:rPr>
                <w:b/>
                <w:bCs/>
              </w:rPr>
              <w:t>QUALIFICATION</w:t>
            </w:r>
          </w:p>
        </w:tc>
      </w:tr>
      <w:tr w:rsidR="003360A5" w:rsidRPr="00C224BD" w:rsidTr="00B21D2F">
        <w:tc>
          <w:tcPr>
            <w:tcW w:w="1530" w:type="dxa"/>
            <w:gridSpan w:val="2"/>
          </w:tcPr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9540" w:type="dxa"/>
            <w:gridSpan w:val="8"/>
          </w:tcPr>
          <w:p w:rsidR="003360A5" w:rsidRPr="00C224BD" w:rsidRDefault="00CC5B4F" w:rsidP="00201AE0">
            <w:pPr>
              <w:pStyle w:val="Achievement"/>
            </w:pPr>
            <w:r w:rsidRPr="00C224BD">
              <w:rPr>
                <w:b/>
                <w:bCs/>
                <w:i/>
                <w:iCs/>
              </w:rPr>
              <w:t>MS</w:t>
            </w:r>
            <w:r w:rsidRPr="00C224BD">
              <w:rPr>
                <w:i/>
                <w:iCs/>
              </w:rPr>
              <w:t xml:space="preserve"> (</w:t>
            </w:r>
            <w:r w:rsidRPr="00C224BD">
              <w:rPr>
                <w:b/>
                <w:bCs/>
                <w:i/>
                <w:iCs/>
              </w:rPr>
              <w:t>CS</w:t>
            </w:r>
            <w:r w:rsidRPr="00C224BD">
              <w:rPr>
                <w:i/>
                <w:iCs/>
              </w:rPr>
              <w:t>)</w:t>
            </w:r>
            <w:r w:rsidRPr="00C224BD">
              <w:t xml:space="preserve"> with specialization in networking.</w:t>
            </w:r>
          </w:p>
          <w:p w:rsidR="003360A5" w:rsidRPr="00C224BD" w:rsidRDefault="0083184F" w:rsidP="003F5C95">
            <w:pPr>
              <w:pStyle w:val="Achievement"/>
            </w:pPr>
            <w:r w:rsidRPr="00C224BD">
              <w:t>1</w:t>
            </w:r>
            <w:r w:rsidR="003F5C95">
              <w:t>9</w:t>
            </w:r>
            <w:r w:rsidRPr="00C224BD">
              <w:t xml:space="preserve"> </w:t>
            </w:r>
            <w:r w:rsidR="00F341E4" w:rsidRPr="00C224BD">
              <w:t>years’ experience</w:t>
            </w:r>
            <w:r w:rsidR="003360A5" w:rsidRPr="00C224BD">
              <w:t xml:space="preserve"> in the field of </w:t>
            </w:r>
            <w:r w:rsidR="00445E35" w:rsidRPr="00C224BD">
              <w:t>Teaching,</w:t>
            </w:r>
            <w:r w:rsidR="003360A5" w:rsidRPr="00C224BD">
              <w:t xml:space="preserve"> </w:t>
            </w:r>
            <w:r w:rsidR="00FB16CE" w:rsidRPr="00C224BD">
              <w:t>Administration</w:t>
            </w:r>
            <w:r w:rsidR="00445E35" w:rsidRPr="00C224BD">
              <w:t>, Services and Report Writing Skills.</w:t>
            </w:r>
          </w:p>
          <w:p w:rsidR="009B29DF" w:rsidRPr="00C224BD" w:rsidRDefault="003360A5" w:rsidP="004617E4">
            <w:pPr>
              <w:pStyle w:val="Achievement"/>
            </w:pPr>
            <w:r w:rsidRPr="00C224BD">
              <w:rPr>
                <w:b/>
                <w:bCs/>
              </w:rPr>
              <w:t>Hands on experience</w:t>
            </w:r>
            <w:r w:rsidRPr="00C224BD">
              <w:t xml:space="preserve"> in management of </w:t>
            </w:r>
            <w:r w:rsidR="00791FE0" w:rsidRPr="00C224BD">
              <w:rPr>
                <w:b/>
                <w:bCs/>
              </w:rPr>
              <w:t>20</w:t>
            </w:r>
            <w:r w:rsidRPr="00C224BD">
              <w:t xml:space="preserve"> personal staff deputed at the Office.</w:t>
            </w:r>
          </w:p>
          <w:p w:rsidR="009B29DF" w:rsidRPr="00C224BD" w:rsidRDefault="009B29DF" w:rsidP="005C4AD1">
            <w:pPr>
              <w:pStyle w:val="Achievement"/>
              <w:numPr>
                <w:ilvl w:val="0"/>
                <w:numId w:val="6"/>
              </w:numPr>
              <w:jc w:val="left"/>
            </w:pPr>
            <w:r w:rsidRPr="00C224BD">
              <w:t>Coordinate and update departmental documentation.</w:t>
            </w:r>
          </w:p>
          <w:p w:rsidR="009B29DF" w:rsidRPr="00C224BD" w:rsidRDefault="009B29DF" w:rsidP="005C4AD1">
            <w:pPr>
              <w:pStyle w:val="Achievement"/>
              <w:numPr>
                <w:ilvl w:val="0"/>
                <w:numId w:val="6"/>
              </w:numPr>
              <w:jc w:val="left"/>
            </w:pPr>
            <w:r w:rsidRPr="00C224BD">
              <w:t xml:space="preserve">To coordinate with Chairman Office regarding related matters. </w:t>
            </w:r>
          </w:p>
          <w:p w:rsidR="003360A5" w:rsidRPr="00C224BD" w:rsidRDefault="003360A5" w:rsidP="005C4AD1">
            <w:pPr>
              <w:pStyle w:val="Achievement"/>
              <w:numPr>
                <w:ilvl w:val="0"/>
                <w:numId w:val="6"/>
              </w:numPr>
            </w:pPr>
            <w:r w:rsidRPr="00C224BD">
              <w:t>Fluently speak international, national &amp; local languages i.e. English, Urdu &amp; Pashto with very strong communication skills.</w:t>
            </w:r>
          </w:p>
        </w:tc>
      </w:tr>
      <w:tr w:rsidR="003360A5" w:rsidRPr="00C224BD" w:rsidTr="00B21D2F">
        <w:tc>
          <w:tcPr>
            <w:tcW w:w="11070" w:type="dxa"/>
            <w:gridSpan w:val="10"/>
          </w:tcPr>
          <w:p w:rsidR="003360A5" w:rsidRPr="00C224BD" w:rsidRDefault="003360A5" w:rsidP="00572BF8">
            <w:pPr>
              <w:pStyle w:val="SectionTitle"/>
            </w:pPr>
            <w:r w:rsidRPr="00572BF8">
              <w:rPr>
                <w:b/>
                <w:bCs/>
              </w:rPr>
              <w:t>Certification</w:t>
            </w:r>
            <w:r w:rsidRPr="00C224BD">
              <w:t xml:space="preserve"> &amp; </w:t>
            </w:r>
            <w:r w:rsidRPr="00572BF8">
              <w:rPr>
                <w:b/>
                <w:bCs/>
              </w:rPr>
              <w:t>Credentials</w:t>
            </w:r>
          </w:p>
        </w:tc>
      </w:tr>
      <w:tr w:rsidR="003360A5" w:rsidRPr="00C224BD" w:rsidTr="00B21D2F">
        <w:tc>
          <w:tcPr>
            <w:tcW w:w="1530" w:type="dxa"/>
            <w:gridSpan w:val="2"/>
          </w:tcPr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9540" w:type="dxa"/>
            <w:gridSpan w:val="8"/>
          </w:tcPr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 xml:space="preserve">MCSE (Microsoft Certified System Engineer) Course From NSIT </w:t>
            </w:r>
          </w:p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Institute Peshawar</w:t>
            </w:r>
          </w:p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 xml:space="preserve">Office Automation Course </w:t>
            </w:r>
            <w:r w:rsidR="007548E8" w:rsidRPr="00C224BD">
              <w:rPr>
                <w:rFonts w:asciiTheme="minorBidi" w:hAnsiTheme="minorBidi" w:cstheme="minorBidi"/>
              </w:rPr>
              <w:t>from</w:t>
            </w:r>
            <w:r w:rsidRPr="00C224BD">
              <w:rPr>
                <w:rFonts w:asciiTheme="minorBidi" w:hAnsiTheme="minorBidi" w:cstheme="minorBidi"/>
              </w:rPr>
              <w:t xml:space="preserve"> CECOS Data Institute, Peshawar.</w:t>
            </w:r>
          </w:p>
        </w:tc>
      </w:tr>
      <w:tr w:rsidR="003360A5" w:rsidRPr="00C224BD" w:rsidTr="00B21D2F">
        <w:tc>
          <w:tcPr>
            <w:tcW w:w="11070" w:type="dxa"/>
            <w:gridSpan w:val="10"/>
          </w:tcPr>
          <w:p w:rsidR="003360A5" w:rsidRPr="00C224BD" w:rsidRDefault="003360A5" w:rsidP="00572BF8">
            <w:pPr>
              <w:pStyle w:val="SectionTitle"/>
            </w:pPr>
            <w:r w:rsidRPr="00572BF8">
              <w:rPr>
                <w:b/>
                <w:bCs/>
              </w:rPr>
              <w:t>CURRENT</w:t>
            </w:r>
            <w:r w:rsidRPr="00C224BD">
              <w:t xml:space="preserve"> </w:t>
            </w:r>
            <w:r w:rsidRPr="00572BF8">
              <w:rPr>
                <w:b/>
                <w:bCs/>
              </w:rPr>
              <w:t>POSITION</w:t>
            </w:r>
          </w:p>
        </w:tc>
      </w:tr>
      <w:tr w:rsidR="003360A5" w:rsidRPr="00C224BD" w:rsidTr="00B21D2F">
        <w:tc>
          <w:tcPr>
            <w:tcW w:w="1260" w:type="dxa"/>
          </w:tcPr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9810" w:type="dxa"/>
            <w:gridSpan w:val="9"/>
          </w:tcPr>
          <w:p w:rsidR="00201885" w:rsidRPr="00C224BD" w:rsidRDefault="00201885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 xml:space="preserve">UCDO (Union Council Delivery &amp; </w:t>
            </w:r>
            <w:r w:rsidR="00802111" w:rsidRPr="00C224BD">
              <w:rPr>
                <w:rFonts w:asciiTheme="minorBidi" w:hAnsiTheme="minorBidi" w:cstheme="minorBidi"/>
              </w:rPr>
              <w:t>Operation Off</w:t>
            </w:r>
            <w:r w:rsidRPr="00C224BD">
              <w:rPr>
                <w:rFonts w:asciiTheme="minorBidi" w:hAnsiTheme="minorBidi" w:cstheme="minorBidi"/>
              </w:rPr>
              <w:t>icer)[ Since January 2022 till date]</w:t>
            </w:r>
          </w:p>
          <w:p w:rsidR="00802111" w:rsidRPr="00C224BD" w:rsidRDefault="00201885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A</w:t>
            </w:r>
            <w:r w:rsidR="00802111" w:rsidRPr="00C224BD">
              <w:rPr>
                <w:rFonts w:asciiTheme="minorBidi" w:hAnsiTheme="minorBidi" w:cstheme="minorBidi"/>
              </w:rPr>
              <w:t>t UC Yaktoot-1 CD Zargar</w:t>
            </w:r>
            <w:r w:rsidRPr="00C224BD">
              <w:rPr>
                <w:rFonts w:asciiTheme="minorBidi" w:hAnsiTheme="minorBidi" w:cstheme="minorBidi"/>
              </w:rPr>
              <w:t xml:space="preserve"> </w:t>
            </w:r>
            <w:r w:rsidR="00802111" w:rsidRPr="00C224BD">
              <w:rPr>
                <w:rFonts w:asciiTheme="minorBidi" w:hAnsiTheme="minorBidi" w:cstheme="minorBidi"/>
              </w:rPr>
              <w:t xml:space="preserve">Abad Peshawar </w:t>
            </w:r>
          </w:p>
          <w:p w:rsidR="005A0E85" w:rsidRPr="00C224BD" w:rsidRDefault="005A0E85" w:rsidP="00802111">
            <w:pPr>
              <w:rPr>
                <w:rFonts w:asciiTheme="minorBidi" w:hAnsiTheme="minorBidi" w:cstheme="minorBidi"/>
              </w:rPr>
            </w:pPr>
          </w:p>
          <w:p w:rsidR="003573C4" w:rsidRPr="00C224BD" w:rsidRDefault="000D73D1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 xml:space="preserve">To Server as </w:t>
            </w:r>
            <w:r w:rsidR="00730650" w:rsidRPr="00C224BD">
              <w:rPr>
                <w:rFonts w:asciiTheme="minorBidi" w:hAnsiTheme="minorBidi" w:cstheme="minorBidi"/>
              </w:rPr>
              <w:t>U</w:t>
            </w:r>
            <w:r w:rsidRPr="00C224BD">
              <w:rPr>
                <w:rFonts w:asciiTheme="minorBidi" w:hAnsiTheme="minorBidi" w:cstheme="minorBidi"/>
              </w:rPr>
              <w:t xml:space="preserve">nion </w:t>
            </w:r>
            <w:r w:rsidR="00730650" w:rsidRPr="00C224BD">
              <w:rPr>
                <w:rFonts w:asciiTheme="minorBidi" w:hAnsiTheme="minorBidi" w:cstheme="minorBidi"/>
              </w:rPr>
              <w:t>C</w:t>
            </w:r>
            <w:r w:rsidRPr="00C224BD">
              <w:rPr>
                <w:rFonts w:asciiTheme="minorBidi" w:hAnsiTheme="minorBidi" w:cstheme="minorBidi"/>
              </w:rPr>
              <w:t xml:space="preserve">ouncil </w:t>
            </w:r>
            <w:r w:rsidR="00730650" w:rsidRPr="00C224BD">
              <w:rPr>
                <w:rFonts w:asciiTheme="minorBidi" w:hAnsiTheme="minorBidi" w:cstheme="minorBidi"/>
              </w:rPr>
              <w:t>M</w:t>
            </w:r>
            <w:r w:rsidRPr="00C224BD">
              <w:rPr>
                <w:rFonts w:asciiTheme="minorBidi" w:hAnsiTheme="minorBidi" w:cstheme="minorBidi"/>
              </w:rPr>
              <w:t xml:space="preserve">anager for </w:t>
            </w:r>
            <w:r w:rsidR="00730650" w:rsidRPr="00C224BD">
              <w:rPr>
                <w:rFonts w:asciiTheme="minorBidi" w:hAnsiTheme="minorBidi" w:cstheme="minorBidi"/>
              </w:rPr>
              <w:t>D</w:t>
            </w:r>
            <w:r w:rsidRPr="00C224BD">
              <w:rPr>
                <w:rFonts w:asciiTheme="minorBidi" w:hAnsiTheme="minorBidi" w:cstheme="minorBidi"/>
              </w:rPr>
              <w:t xml:space="preserve">elivery and </w:t>
            </w:r>
            <w:r w:rsidR="00730650" w:rsidRPr="00C224BD">
              <w:rPr>
                <w:rFonts w:asciiTheme="minorBidi" w:hAnsiTheme="minorBidi" w:cstheme="minorBidi"/>
              </w:rPr>
              <w:t>O</w:t>
            </w:r>
            <w:r w:rsidRPr="00C224BD">
              <w:rPr>
                <w:rFonts w:asciiTheme="minorBidi" w:hAnsiTheme="minorBidi" w:cstheme="minorBidi"/>
              </w:rPr>
              <w:t>perations of all polio activities</w:t>
            </w:r>
            <w:r w:rsidR="00B04AB1" w:rsidRPr="00C224BD">
              <w:rPr>
                <w:rFonts w:asciiTheme="minorBidi" w:hAnsiTheme="minorBidi" w:cstheme="minorBidi"/>
              </w:rPr>
              <w:t xml:space="preserve"> </w:t>
            </w:r>
            <w:r w:rsidRPr="00C224BD">
              <w:rPr>
                <w:rFonts w:asciiTheme="minorBidi" w:hAnsiTheme="minorBidi" w:cstheme="minorBidi"/>
              </w:rPr>
              <w:t>at UC level</w:t>
            </w:r>
            <w:r w:rsidR="00B04AB1" w:rsidRPr="00C224BD">
              <w:rPr>
                <w:rFonts w:asciiTheme="minorBidi" w:hAnsiTheme="minorBidi" w:cstheme="minorBidi"/>
              </w:rPr>
              <w:t>.</w:t>
            </w:r>
          </w:p>
          <w:p w:rsidR="00B623D9" w:rsidRPr="00C224BD" w:rsidRDefault="00B623D9" w:rsidP="00B623D9">
            <w:pPr>
              <w:pStyle w:val="CompanyName"/>
              <w:rPr>
                <w:rFonts w:asciiTheme="minorBidi" w:hAnsiTheme="minorBidi" w:cstheme="minorBidi"/>
              </w:rPr>
            </w:pPr>
          </w:p>
          <w:p w:rsidR="00B623D9" w:rsidRPr="00C224BD" w:rsidRDefault="00201AE0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>Duties &amp; Responsibilities</w:t>
            </w:r>
            <w:r w:rsidRPr="00C224BD">
              <w:rPr>
                <w:rFonts w:asciiTheme="minorBidi" w:hAnsiTheme="minorBidi" w:cstheme="minorBidi"/>
              </w:rPr>
              <w:t>:</w:t>
            </w:r>
          </w:p>
          <w:p w:rsidR="00B04AB1" w:rsidRPr="00C224BD" w:rsidRDefault="00B04AB1" w:rsidP="009B29DF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Support AS</w:t>
            </w:r>
            <w:r w:rsidR="00D5640F" w:rsidRPr="00C224BD">
              <w:rPr>
                <w:rFonts w:asciiTheme="minorBidi" w:hAnsiTheme="minorBidi" w:cstheme="minorBidi"/>
              </w:rPr>
              <w:t xml:space="preserve"> (Area Supervisors) </w:t>
            </w:r>
            <w:r w:rsidRPr="00C224BD">
              <w:rPr>
                <w:rFonts w:asciiTheme="minorBidi" w:hAnsiTheme="minorBidi" w:cstheme="minorBidi"/>
              </w:rPr>
              <w:t>in proper area / HH / compound demarcation for each CBV</w:t>
            </w:r>
            <w:r w:rsidR="00836D5D" w:rsidRPr="00C224BD">
              <w:rPr>
                <w:rFonts w:asciiTheme="minorBidi" w:hAnsiTheme="minorBidi" w:cstheme="minorBidi"/>
              </w:rPr>
              <w:t xml:space="preserve"> worker in </w:t>
            </w:r>
            <w:r w:rsidRPr="00C224BD">
              <w:rPr>
                <w:rFonts w:asciiTheme="minorBidi" w:hAnsiTheme="minorBidi" w:cstheme="minorBidi"/>
              </w:rPr>
              <w:t>his / her area.</w:t>
            </w:r>
          </w:p>
          <w:p w:rsidR="00B04AB1" w:rsidRPr="00C224BD" w:rsidRDefault="00B04AB1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Supportive supervision of child registration process in the field before campaign.</w:t>
            </w:r>
          </w:p>
          <w:p w:rsidR="00B04AB1" w:rsidRPr="00C224BD" w:rsidRDefault="00B04AB1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 xml:space="preserve">Conduct field validation of micro census before each campaign for assessing work burden and micro census quality. </w:t>
            </w:r>
          </w:p>
          <w:p w:rsidR="00B04AB1" w:rsidRPr="00C224BD" w:rsidRDefault="00B04AB1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 xml:space="preserve">Participate in UC-EOC / evening meetings and present all data including desegregated data on missed children and engage all </w:t>
            </w:r>
            <w:r w:rsidR="003D29F7" w:rsidRPr="00C224BD">
              <w:rPr>
                <w:rFonts w:asciiTheme="minorBidi" w:hAnsiTheme="minorBidi" w:cstheme="minorBidi"/>
              </w:rPr>
              <w:t>UC</w:t>
            </w:r>
            <w:r w:rsidRPr="00C224BD">
              <w:rPr>
                <w:rFonts w:asciiTheme="minorBidi" w:hAnsiTheme="minorBidi" w:cstheme="minorBidi"/>
              </w:rPr>
              <w:t>-EOC partners to cover still missed children.</w:t>
            </w:r>
          </w:p>
          <w:p w:rsidR="00B04AB1" w:rsidRPr="00C224BD" w:rsidRDefault="00B04AB1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 xml:space="preserve">Ensure </w:t>
            </w:r>
            <w:r w:rsidR="00D369E3" w:rsidRPr="00C224BD">
              <w:rPr>
                <w:rFonts w:asciiTheme="minorBidi" w:hAnsiTheme="minorBidi" w:cstheme="minorBidi"/>
              </w:rPr>
              <w:t>the new inductee</w:t>
            </w:r>
            <w:r w:rsidRPr="00C224BD">
              <w:rPr>
                <w:rFonts w:asciiTheme="minorBidi" w:hAnsiTheme="minorBidi" w:cstheme="minorBidi"/>
              </w:rPr>
              <w:t xml:space="preserve">s have undergone </w:t>
            </w:r>
            <w:r w:rsidR="00D369E3" w:rsidRPr="00C224BD">
              <w:rPr>
                <w:rFonts w:asciiTheme="minorBidi" w:hAnsiTheme="minorBidi" w:cstheme="minorBidi"/>
              </w:rPr>
              <w:t>an induction</w:t>
            </w:r>
            <w:r w:rsidRPr="00C224BD">
              <w:rPr>
                <w:rFonts w:asciiTheme="minorBidi" w:hAnsiTheme="minorBidi" w:cstheme="minorBidi"/>
              </w:rPr>
              <w:t xml:space="preserve"> training.</w:t>
            </w:r>
          </w:p>
          <w:p w:rsidR="00B04AB1" w:rsidRPr="00C224BD" w:rsidRDefault="00B04AB1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lastRenderedPageBreak/>
              <w:t xml:space="preserve">Conduct CBV workers training prior to every </w:t>
            </w:r>
            <w:r w:rsidR="00D369E3" w:rsidRPr="00C224BD">
              <w:rPr>
                <w:rFonts w:asciiTheme="minorBidi" w:hAnsiTheme="minorBidi" w:cstheme="minorBidi"/>
              </w:rPr>
              <w:t>campaign</w:t>
            </w:r>
          </w:p>
          <w:p w:rsidR="00B04AB1" w:rsidRPr="00C224BD" w:rsidRDefault="00DF740F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Analyze</w:t>
            </w:r>
            <w:r w:rsidR="00B04AB1" w:rsidRPr="00C224BD">
              <w:rPr>
                <w:rFonts w:asciiTheme="minorBidi" w:hAnsiTheme="minorBidi" w:cstheme="minorBidi"/>
              </w:rPr>
              <w:t xml:space="preserve"> AS level micro</w:t>
            </w:r>
            <w:r w:rsidR="00D369E3" w:rsidRPr="00C224BD">
              <w:rPr>
                <w:rFonts w:asciiTheme="minorBidi" w:hAnsiTheme="minorBidi" w:cstheme="minorBidi"/>
              </w:rPr>
              <w:t>-plans for CBV workforce inclusive of logistics destruction, training route maps, still missed children tracking data and high risk mobile population movements.</w:t>
            </w:r>
          </w:p>
          <w:p w:rsidR="00D369E3" w:rsidRPr="00C224BD" w:rsidRDefault="00D369E3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Ensure timely data reporting in pre-campaign phases to UC Polio Officer.</w:t>
            </w:r>
          </w:p>
          <w:p w:rsidR="00B04AB1" w:rsidRPr="00C224BD" w:rsidRDefault="00D369E3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Ensure supportive supervision of all workforce by AS.</w:t>
            </w:r>
          </w:p>
          <w:p w:rsidR="00D369E3" w:rsidRPr="00C224BD" w:rsidRDefault="00D369E3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Ensure timely receipt of logistics for campaign.</w:t>
            </w:r>
          </w:p>
          <w:p w:rsidR="00D369E3" w:rsidRPr="00C224BD" w:rsidRDefault="00D369E3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Supervise and monitor Area Supervisors (AS) and Community Health Workers (CHWs)</w:t>
            </w:r>
            <w:r w:rsidR="00836D5D" w:rsidRPr="00C224BD">
              <w:rPr>
                <w:rFonts w:asciiTheme="minorBidi" w:hAnsiTheme="minorBidi" w:cstheme="minorBidi"/>
              </w:rPr>
              <w:t>.</w:t>
            </w:r>
          </w:p>
          <w:p w:rsidR="00D369E3" w:rsidRPr="00C224BD" w:rsidRDefault="00D369E3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Focused intra campaign monitoring at low performing areas and HH clusters.</w:t>
            </w:r>
          </w:p>
          <w:p w:rsidR="00D369E3" w:rsidRPr="00C224BD" w:rsidRDefault="00D369E3" w:rsidP="009B29DF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Ensure the implementation of recommended actions by field monitors.</w:t>
            </w:r>
          </w:p>
          <w:p w:rsidR="00D369E3" w:rsidRPr="00C224BD" w:rsidRDefault="00D369E3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Ensure AS Update and maintain a missed children logbook after every campaign.</w:t>
            </w:r>
          </w:p>
          <w:p w:rsidR="00D369E3" w:rsidRPr="00C224BD" w:rsidRDefault="00D369E3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Ensure gathering of data on</w:t>
            </w:r>
            <w:r w:rsidR="00836D5D" w:rsidRPr="00C224BD">
              <w:rPr>
                <w:rFonts w:asciiTheme="minorBidi" w:hAnsiTheme="minorBidi" w:cstheme="minorBidi"/>
              </w:rPr>
              <w:t xml:space="preserve"> reason from missed children,</w:t>
            </w:r>
            <w:r w:rsidRPr="00C224BD">
              <w:rPr>
                <w:rFonts w:asciiTheme="minorBidi" w:hAnsiTheme="minorBidi" w:cstheme="minorBidi"/>
              </w:rPr>
              <w:t xml:space="preserve"> develop and implement data driven community engagement plans for chronic missed children through UC Coms team. </w:t>
            </w:r>
          </w:p>
          <w:p w:rsidR="00D369E3" w:rsidRPr="00C224BD" w:rsidRDefault="00D369E3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Post campaign review meeting with AS for debrief on the gaps; actions plans, etc.</w:t>
            </w:r>
          </w:p>
          <w:p w:rsidR="00D369E3" w:rsidRPr="00C224BD" w:rsidRDefault="000A0202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Support in the emergency response to new polio cases and newly infected areas in the district / province.</w:t>
            </w:r>
          </w:p>
          <w:p w:rsidR="000A0202" w:rsidRPr="00C224BD" w:rsidRDefault="000A0202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Report operational progress at UC-EOC meetings.</w:t>
            </w:r>
          </w:p>
          <w:p w:rsidR="000A0202" w:rsidRPr="00C224BD" w:rsidRDefault="000A0202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Coordinate with UC Polio Manager where senior management interventions are required.</w:t>
            </w:r>
          </w:p>
          <w:p w:rsidR="000A0202" w:rsidRPr="00C224BD" w:rsidRDefault="000A0202" w:rsidP="009B29DF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 xml:space="preserve">Contribute to any other PEI / EPI related planning and assessment surveys assigned by DEOC. </w:t>
            </w:r>
          </w:p>
          <w:p w:rsidR="000A0202" w:rsidRPr="00C224BD" w:rsidRDefault="000A0202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All issues highlighted by third-party monitors to be addressed.</w:t>
            </w:r>
          </w:p>
          <w:p w:rsidR="000A0202" w:rsidRPr="00C224BD" w:rsidRDefault="000A0202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Vaccination of at least 99% targeted children at HH level.</w:t>
            </w:r>
          </w:p>
          <w:p w:rsidR="000A0202" w:rsidRPr="00C224BD" w:rsidRDefault="000A0202" w:rsidP="009B29DF">
            <w:pPr>
              <w:pStyle w:val="ListBullet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 xml:space="preserve">100% compliance for data flow to DSC and IDIMS. </w:t>
            </w:r>
          </w:p>
          <w:p w:rsidR="000A0202" w:rsidRPr="00C224BD" w:rsidRDefault="000A0202" w:rsidP="00D369E3">
            <w:pPr>
              <w:rPr>
                <w:rFonts w:asciiTheme="minorBidi" w:hAnsiTheme="minorBidi" w:cstheme="minorBidi"/>
                <w:b/>
                <w:bCs/>
              </w:rPr>
            </w:pPr>
          </w:p>
          <w:p w:rsidR="00172915" w:rsidRPr="00C224BD" w:rsidRDefault="00172915" w:rsidP="00B623D9">
            <w:pPr>
              <w:pStyle w:val="CompanyName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 xml:space="preserve">Web Developer Cum </w:t>
            </w:r>
            <w:r w:rsidR="003F025A" w:rsidRPr="00C224BD">
              <w:rPr>
                <w:rFonts w:asciiTheme="minorBidi" w:hAnsiTheme="minorBidi" w:cstheme="minorBidi"/>
                <w:b/>
                <w:bCs/>
              </w:rPr>
              <w:t>Lecturer [ August 2021 till January 2022</w:t>
            </w:r>
            <w:r w:rsidRPr="00C224BD">
              <w:rPr>
                <w:rFonts w:asciiTheme="minorBidi" w:hAnsiTheme="minorBidi" w:cstheme="minorBidi"/>
                <w:b/>
                <w:bCs/>
              </w:rPr>
              <w:t>]</w:t>
            </w:r>
          </w:p>
          <w:p w:rsidR="00FA7D91" w:rsidRPr="00C224BD" w:rsidRDefault="00FA7D91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UK Institute Opposite Brilliant College Faqir Abad, Peshawar</w:t>
            </w:r>
          </w:p>
          <w:p w:rsidR="00832F80" w:rsidRPr="00C224BD" w:rsidRDefault="00832F80" w:rsidP="00201AE0">
            <w:pPr>
              <w:pStyle w:val="Achievement"/>
            </w:pPr>
          </w:p>
          <w:p w:rsidR="00832F80" w:rsidRPr="00C224BD" w:rsidRDefault="00832F80" w:rsidP="00201AE0">
            <w:pPr>
              <w:pStyle w:val="Achievement"/>
            </w:pPr>
            <w:r w:rsidRPr="00C224BD">
              <w:rPr>
                <w:b/>
                <w:bCs/>
              </w:rPr>
              <w:t>Duties &amp; Responsibilities</w:t>
            </w:r>
            <w:r w:rsidRPr="00C224BD">
              <w:t>:</w:t>
            </w:r>
          </w:p>
          <w:p w:rsidR="00172915" w:rsidRPr="00C224BD" w:rsidRDefault="00832F80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 xml:space="preserve">Teaching </w:t>
            </w:r>
            <w:r w:rsidR="005A0E85" w:rsidRPr="00C224BD">
              <w:rPr>
                <w:rFonts w:asciiTheme="minorBidi" w:hAnsiTheme="minorBidi" w:cstheme="minorBidi"/>
              </w:rPr>
              <w:t xml:space="preserve">to DIT Students </w:t>
            </w:r>
            <w:r w:rsidR="009C7A69" w:rsidRPr="00C224BD">
              <w:rPr>
                <w:rFonts w:asciiTheme="minorBidi" w:hAnsiTheme="minorBidi" w:cstheme="minorBidi"/>
              </w:rPr>
              <w:t>&amp; Web Development in Wordpress</w:t>
            </w:r>
            <w:r w:rsidR="005A0E85" w:rsidRPr="00C224BD">
              <w:rPr>
                <w:rFonts w:asciiTheme="minorBidi" w:hAnsiTheme="minorBidi" w:cstheme="minorBidi"/>
              </w:rPr>
              <w:t>.</w:t>
            </w:r>
          </w:p>
          <w:p w:rsidR="00832F80" w:rsidRPr="00C224BD" w:rsidRDefault="00832F80" w:rsidP="00832F80">
            <w:pPr>
              <w:rPr>
                <w:rFonts w:asciiTheme="minorBidi" w:hAnsiTheme="minorBidi" w:cstheme="minorBidi"/>
              </w:rPr>
            </w:pPr>
          </w:p>
          <w:p w:rsidR="00201AE0" w:rsidRPr="00C224BD" w:rsidRDefault="00201AE0" w:rsidP="00B623D9">
            <w:pPr>
              <w:pStyle w:val="CompanyName"/>
              <w:rPr>
                <w:rFonts w:asciiTheme="minorBidi" w:hAnsiTheme="minorBidi" w:cstheme="minorBidi"/>
                <w:b/>
                <w:bCs/>
              </w:rPr>
            </w:pPr>
          </w:p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>Vice Principal Cum Lect</w:t>
            </w:r>
            <w:r w:rsidR="00EC153C" w:rsidRPr="00C224BD">
              <w:rPr>
                <w:rFonts w:asciiTheme="minorBidi" w:hAnsiTheme="minorBidi" w:cstheme="minorBidi"/>
                <w:b/>
                <w:bCs/>
              </w:rPr>
              <w:t>urer [December 2013 to July 2021</w:t>
            </w:r>
            <w:r w:rsidRPr="00C224BD">
              <w:rPr>
                <w:rFonts w:asciiTheme="minorBidi" w:hAnsiTheme="minorBidi" w:cstheme="minorBidi"/>
                <w:b/>
                <w:bCs/>
              </w:rPr>
              <w:t xml:space="preserve">] </w:t>
            </w:r>
          </w:p>
          <w:p w:rsidR="00201AE0" w:rsidRPr="00C224BD" w:rsidRDefault="00201AE0" w:rsidP="00B623D9">
            <w:pPr>
              <w:pStyle w:val="CompanyName"/>
              <w:rPr>
                <w:rFonts w:asciiTheme="minorBidi" w:hAnsiTheme="minorBidi" w:cstheme="minorBidi"/>
              </w:rPr>
            </w:pPr>
          </w:p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CECOS Data Institute, Constituent Institute of CECOS University of</w:t>
            </w:r>
          </w:p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IT &amp; Emerging Sciences, Peshawar.</w:t>
            </w:r>
            <w:r w:rsidRPr="00C224BD">
              <w:rPr>
                <w:rFonts w:asciiTheme="minorBidi" w:hAnsiTheme="minorBidi" w:cstheme="minorBidi"/>
              </w:rPr>
              <w:tab/>
            </w:r>
          </w:p>
          <w:p w:rsidR="003360A5" w:rsidRPr="00C224BD" w:rsidRDefault="003360A5" w:rsidP="00201AE0">
            <w:pPr>
              <w:pStyle w:val="Achievement"/>
            </w:pPr>
          </w:p>
          <w:p w:rsidR="003360A5" w:rsidRPr="00C224BD" w:rsidRDefault="003360A5" w:rsidP="00201AE0">
            <w:pPr>
              <w:pStyle w:val="Achievement"/>
            </w:pPr>
            <w:r w:rsidRPr="00C224BD">
              <w:rPr>
                <w:b/>
                <w:bCs/>
              </w:rPr>
              <w:t>Duties &amp; Responsibilities</w:t>
            </w:r>
            <w:r w:rsidRPr="00C224BD">
              <w:t>:</w:t>
            </w:r>
          </w:p>
          <w:p w:rsidR="003360A5" w:rsidRPr="00C224BD" w:rsidRDefault="003360A5" w:rsidP="00201AE0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 xml:space="preserve">Execution of day-to-day administration activities of the staff and students. </w:t>
            </w:r>
          </w:p>
          <w:p w:rsidR="003360A5" w:rsidRPr="00C224BD" w:rsidRDefault="003360A5" w:rsidP="00201AE0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Implementation of Administrative Polices and Procedure constituted by the CECOS University Management.</w:t>
            </w:r>
          </w:p>
          <w:p w:rsidR="003360A5" w:rsidRPr="00C224BD" w:rsidRDefault="003360A5" w:rsidP="00201AE0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Develop, assist and orientate curriculum regarding specific courses to teachers and students.</w:t>
            </w:r>
          </w:p>
          <w:p w:rsidR="003360A5" w:rsidRPr="00C224BD" w:rsidRDefault="003360A5" w:rsidP="00201AE0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Directly Liaison and reporting to the Admission office, Finance Controller and Procurement Department regarding day to day activities of the Institute.</w:t>
            </w:r>
          </w:p>
          <w:p w:rsidR="003360A5" w:rsidRPr="00C224BD" w:rsidRDefault="003360A5" w:rsidP="00201AE0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Monitoring and Evaluation of Financial Records regarding Admission Fees, Monthly Fees, Staff and Student Attendances etc.</w:t>
            </w:r>
          </w:p>
          <w:p w:rsidR="003360A5" w:rsidRPr="00C224BD" w:rsidRDefault="003360A5" w:rsidP="00201AE0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 xml:space="preserve">Managing, </w:t>
            </w:r>
            <w:r w:rsidR="003642AE" w:rsidRPr="00C224BD">
              <w:rPr>
                <w:rFonts w:asciiTheme="minorBidi" w:hAnsiTheme="minorBidi" w:cstheme="minorBidi"/>
              </w:rPr>
              <w:t>scheduling and monitoring of (10</w:t>
            </w:r>
            <w:r w:rsidRPr="00C224BD">
              <w:rPr>
                <w:rFonts w:asciiTheme="minorBidi" w:hAnsiTheme="minorBidi" w:cstheme="minorBidi"/>
              </w:rPr>
              <w:t xml:space="preserve">) teachers, (1) Account Assistant, (1) Office </w:t>
            </w:r>
            <w:r w:rsidR="0035674A" w:rsidRPr="00C224BD">
              <w:rPr>
                <w:rFonts w:asciiTheme="minorBidi" w:hAnsiTheme="minorBidi" w:cstheme="minorBidi"/>
              </w:rPr>
              <w:t>Superintendent</w:t>
            </w:r>
            <w:r w:rsidRPr="00C224BD">
              <w:rPr>
                <w:rFonts w:asciiTheme="minorBidi" w:hAnsiTheme="minorBidi" w:cstheme="minorBidi"/>
              </w:rPr>
              <w:t xml:space="preserve"> (1) Receptionist, (1) Admission officer, (1) RMO</w:t>
            </w:r>
            <w:r w:rsidR="00B03E9D" w:rsidRPr="00C224BD">
              <w:rPr>
                <w:rFonts w:asciiTheme="minorBidi" w:hAnsiTheme="minorBidi" w:cstheme="minorBidi"/>
              </w:rPr>
              <w:t xml:space="preserve"> (Record Maintenance Officer) (2</w:t>
            </w:r>
            <w:r w:rsidRPr="00C224BD">
              <w:rPr>
                <w:rFonts w:asciiTheme="minorBidi" w:hAnsiTheme="minorBidi" w:cstheme="minorBidi"/>
              </w:rPr>
              <w:t>) Peons and (1) Security Guards.</w:t>
            </w:r>
          </w:p>
          <w:p w:rsidR="003360A5" w:rsidRPr="00C224BD" w:rsidRDefault="00B03E9D" w:rsidP="00201AE0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Prepare demonstrations</w:t>
            </w:r>
            <w:r w:rsidR="003360A5" w:rsidRPr="00C224BD">
              <w:rPr>
                <w:rFonts w:asciiTheme="minorBidi" w:hAnsiTheme="minorBidi" w:cstheme="minorBidi"/>
              </w:rPr>
              <w:t>, conduct interviews and send recommendation for teacher’s recruitment to the HR department.</w:t>
            </w:r>
          </w:p>
          <w:p w:rsidR="003360A5" w:rsidRPr="00C224BD" w:rsidRDefault="003360A5" w:rsidP="00201AE0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Perform additional duties as desired by the management.</w:t>
            </w:r>
          </w:p>
          <w:p w:rsidR="003360A5" w:rsidRPr="00C224BD" w:rsidRDefault="003360A5" w:rsidP="00201AE0">
            <w:pPr>
              <w:pStyle w:val="Achievement"/>
            </w:pPr>
          </w:p>
          <w:p w:rsidR="003360A5" w:rsidRPr="00C224BD" w:rsidRDefault="003360A5" w:rsidP="00201AE0">
            <w:pPr>
              <w:pStyle w:val="ListBullet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Teaching different subjects of computer science Like Operating System, Network Basics, Network Infrastructure, System Administration, Wireless Networking, Databases, Office Automation, HTML, JavaScript, Data Communication, Etc.</w:t>
            </w:r>
          </w:p>
          <w:p w:rsidR="00AA4344" w:rsidRPr="00C224BD" w:rsidRDefault="00AA4344" w:rsidP="00201AE0">
            <w:pPr>
              <w:pStyle w:val="Achievement"/>
            </w:pPr>
          </w:p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b/>
                <w:bCs/>
                <w:shd w:val="clear" w:color="auto" w:fill="F2F2F2" w:themeFill="background1" w:themeFillShade="F2"/>
              </w:rPr>
              <w:t>Lecturer [November 2011 to December 201</w:t>
            </w:r>
            <w:r w:rsidR="004E4E4E" w:rsidRPr="00C224BD">
              <w:rPr>
                <w:rFonts w:asciiTheme="minorBidi" w:hAnsiTheme="minorBidi" w:cstheme="minorBidi"/>
                <w:b/>
                <w:bCs/>
                <w:shd w:val="clear" w:color="auto" w:fill="F2F2F2" w:themeFill="background1" w:themeFillShade="F2"/>
              </w:rPr>
              <w:t>3</w:t>
            </w:r>
            <w:r w:rsidRPr="00C224BD">
              <w:rPr>
                <w:rFonts w:asciiTheme="minorBidi" w:hAnsiTheme="minorBidi" w:cstheme="minorBidi"/>
                <w:b/>
                <w:bCs/>
                <w:shd w:val="clear" w:color="auto" w:fill="F2F2F2" w:themeFill="background1" w:themeFillShade="F2"/>
              </w:rPr>
              <w:t xml:space="preserve">] </w:t>
            </w:r>
          </w:p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>Kardan University Kabul Afghanistan.</w:t>
            </w:r>
            <w:r w:rsidRPr="00C224BD">
              <w:rPr>
                <w:rFonts w:asciiTheme="minorBidi" w:hAnsiTheme="minorBidi" w:cstheme="minorBidi"/>
                <w:b/>
                <w:bCs/>
              </w:rPr>
              <w:tab/>
            </w:r>
          </w:p>
          <w:p w:rsidR="00201AE0" w:rsidRPr="00C224BD" w:rsidRDefault="00201AE0" w:rsidP="00201AE0">
            <w:pPr>
              <w:pStyle w:val="Achievement"/>
              <w:rPr>
                <w:b/>
                <w:bCs/>
              </w:rPr>
            </w:pPr>
          </w:p>
          <w:p w:rsidR="003360A5" w:rsidRPr="00C224BD" w:rsidRDefault="003360A5" w:rsidP="00201AE0">
            <w:pPr>
              <w:pStyle w:val="Achievement"/>
            </w:pPr>
            <w:r w:rsidRPr="00C224BD">
              <w:rPr>
                <w:b/>
                <w:bCs/>
              </w:rPr>
              <w:t>Duties &amp; Responsibilities</w:t>
            </w:r>
            <w:r w:rsidR="008D787D" w:rsidRPr="00C224BD">
              <w:t>:</w:t>
            </w:r>
          </w:p>
          <w:p w:rsidR="003360A5" w:rsidRPr="00C224BD" w:rsidRDefault="003360A5" w:rsidP="00201AE0">
            <w:pPr>
              <w:pStyle w:val="Achievement"/>
            </w:pPr>
            <w:r w:rsidRPr="00C224BD">
              <w:t xml:space="preserve">Teaching different subjects of computer science Like Operating System, </w:t>
            </w:r>
            <w:r w:rsidR="006C51EC" w:rsidRPr="00C224BD">
              <w:t xml:space="preserve">Databases, </w:t>
            </w:r>
            <w:r w:rsidR="006F3FD0" w:rsidRPr="00C224BD">
              <w:t>Computer Applic</w:t>
            </w:r>
            <w:r w:rsidR="001410F2" w:rsidRPr="00C224BD">
              <w:t>a</w:t>
            </w:r>
            <w:r w:rsidR="006F3FD0" w:rsidRPr="00C224BD">
              <w:t>tion</w:t>
            </w:r>
            <w:r w:rsidR="006C51EC" w:rsidRPr="00C224BD">
              <w:t xml:space="preserve">, HTML, JavaScript, Data Communication, </w:t>
            </w:r>
            <w:r w:rsidRPr="00C224BD">
              <w:t>Network Basics, Network Infrastructure, System Administration, Wireless Networking, Etc.</w:t>
            </w:r>
          </w:p>
          <w:p w:rsidR="00201AE0" w:rsidRPr="00C224BD" w:rsidRDefault="00201AE0" w:rsidP="00B623D9">
            <w:pPr>
              <w:pStyle w:val="CompanyName"/>
              <w:rPr>
                <w:rFonts w:asciiTheme="minorBidi" w:hAnsiTheme="minorBidi" w:cstheme="minorBidi"/>
                <w:b/>
                <w:bCs/>
              </w:rPr>
            </w:pPr>
          </w:p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 xml:space="preserve">Vice Principal Cum Lecturer [July 2004 to November 2011] </w:t>
            </w:r>
          </w:p>
          <w:p w:rsidR="003360A5" w:rsidRPr="00C224BD" w:rsidRDefault="003360A5" w:rsidP="00B623D9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>CECOS Data Institute, Constituent Institute of CECOS University of IT &amp; Emerging Sciences, Peshawar.</w:t>
            </w:r>
            <w:r w:rsidRPr="00C224BD">
              <w:rPr>
                <w:rFonts w:asciiTheme="minorBidi" w:hAnsiTheme="minorBidi" w:cstheme="minorBidi"/>
              </w:rPr>
              <w:tab/>
            </w:r>
          </w:p>
          <w:p w:rsidR="003360A5" w:rsidRPr="00C224BD" w:rsidRDefault="003360A5" w:rsidP="00201AE0">
            <w:pPr>
              <w:pStyle w:val="Achievement"/>
            </w:pPr>
          </w:p>
          <w:p w:rsidR="003360A5" w:rsidRPr="00C224BD" w:rsidRDefault="003360A5" w:rsidP="00201AE0">
            <w:pPr>
              <w:pStyle w:val="Achievement"/>
              <w:rPr>
                <w:b/>
                <w:bCs/>
              </w:rPr>
            </w:pPr>
            <w:r w:rsidRPr="00C224BD">
              <w:rPr>
                <w:b/>
                <w:bCs/>
              </w:rPr>
              <w:t>Duties &amp; Responsibilities</w:t>
            </w:r>
            <w:r w:rsidR="00201AE0" w:rsidRPr="00C224BD">
              <w:rPr>
                <w:b/>
                <w:bCs/>
              </w:rPr>
              <w:t>:</w:t>
            </w:r>
          </w:p>
          <w:p w:rsidR="003360A5" w:rsidRPr="00C224BD" w:rsidRDefault="003360A5" w:rsidP="005C4AD1">
            <w:pPr>
              <w:pStyle w:val="Achievement"/>
              <w:numPr>
                <w:ilvl w:val="0"/>
                <w:numId w:val="7"/>
              </w:numPr>
            </w:pPr>
            <w:r w:rsidRPr="00C224BD">
              <w:t xml:space="preserve">Execution of day-to-day administration activities of the staff and students. </w:t>
            </w:r>
          </w:p>
          <w:p w:rsidR="003360A5" w:rsidRPr="00C224BD" w:rsidRDefault="003360A5" w:rsidP="005C4AD1">
            <w:pPr>
              <w:pStyle w:val="Achievement"/>
              <w:numPr>
                <w:ilvl w:val="0"/>
                <w:numId w:val="7"/>
              </w:numPr>
            </w:pPr>
            <w:r w:rsidRPr="00C224BD">
              <w:t>Implementation of Administrative Polices and Procedure constituted by the CECOS University Management.</w:t>
            </w:r>
          </w:p>
          <w:p w:rsidR="003360A5" w:rsidRPr="00C224BD" w:rsidRDefault="003360A5" w:rsidP="005C4AD1">
            <w:pPr>
              <w:pStyle w:val="Achievement"/>
              <w:numPr>
                <w:ilvl w:val="0"/>
                <w:numId w:val="7"/>
              </w:numPr>
            </w:pPr>
            <w:r w:rsidRPr="00C224BD">
              <w:t>Develop, assist and orientate curriculum regarding specific courses to teachers and students.</w:t>
            </w:r>
          </w:p>
          <w:p w:rsidR="003360A5" w:rsidRPr="00C224BD" w:rsidRDefault="003360A5" w:rsidP="00201AE0">
            <w:pPr>
              <w:pStyle w:val="Achievement"/>
            </w:pPr>
          </w:p>
          <w:p w:rsidR="003360A5" w:rsidRPr="00C224BD" w:rsidRDefault="003360A5" w:rsidP="005C4AD1">
            <w:pPr>
              <w:pStyle w:val="Achievement"/>
              <w:numPr>
                <w:ilvl w:val="0"/>
                <w:numId w:val="7"/>
              </w:numPr>
            </w:pPr>
            <w:r w:rsidRPr="00C224BD">
              <w:t>Teaching different subjects of computer science Like Operating System, Network Basics, Network Infrastructure, System Administration, Wireless Networking, Databases, Office Automation, HTML, JavaScript, Data Communication, Etc.</w:t>
            </w:r>
          </w:p>
        </w:tc>
      </w:tr>
      <w:tr w:rsidR="003360A5" w:rsidRPr="00C224BD" w:rsidTr="00B21D2F">
        <w:tc>
          <w:tcPr>
            <w:tcW w:w="11070" w:type="dxa"/>
            <w:gridSpan w:val="10"/>
          </w:tcPr>
          <w:p w:rsidR="003360A5" w:rsidRPr="00C224BD" w:rsidRDefault="003360A5" w:rsidP="00572BF8">
            <w:pPr>
              <w:pStyle w:val="SectionTitle"/>
            </w:pPr>
            <w:r w:rsidRPr="00572BF8">
              <w:rPr>
                <w:b/>
                <w:bCs/>
              </w:rPr>
              <w:lastRenderedPageBreak/>
              <w:t>TEACHING</w:t>
            </w:r>
            <w:r w:rsidRPr="00C224BD">
              <w:t xml:space="preserve"> </w:t>
            </w:r>
            <w:r w:rsidRPr="00572BF8">
              <w:rPr>
                <w:b/>
                <w:bCs/>
              </w:rPr>
              <w:t>EXPERIENCE</w:t>
            </w:r>
          </w:p>
        </w:tc>
      </w:tr>
      <w:tr w:rsidR="003360A5" w:rsidRPr="00C224BD" w:rsidTr="00B21D2F">
        <w:tc>
          <w:tcPr>
            <w:tcW w:w="1530" w:type="dxa"/>
            <w:gridSpan w:val="2"/>
          </w:tcPr>
          <w:p w:rsidR="003360A5" w:rsidRPr="00C224BD" w:rsidRDefault="003360A5" w:rsidP="00EC0316">
            <w:pPr>
              <w:rPr>
                <w:rFonts w:asciiTheme="minorBidi" w:hAnsiTheme="minorBidi" w:cstheme="minorBidi"/>
              </w:rPr>
            </w:pPr>
          </w:p>
          <w:p w:rsidR="003360A5" w:rsidRPr="00C224BD" w:rsidRDefault="003360A5" w:rsidP="00EC0316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9540" w:type="dxa"/>
            <w:gridSpan w:val="8"/>
          </w:tcPr>
          <w:p w:rsidR="003360A5" w:rsidRPr="00C224BD" w:rsidRDefault="003360A5" w:rsidP="00201AE0">
            <w:pPr>
              <w:pStyle w:val="Achievement"/>
            </w:pPr>
            <w:r w:rsidRPr="00C224BD">
              <w:t xml:space="preserve">Teaching Computer Science Subjects From July 2004 </w:t>
            </w:r>
            <w:r w:rsidR="005A5F31" w:rsidRPr="00C224BD">
              <w:t>till Date (1</w:t>
            </w:r>
            <w:r w:rsidR="004110D5" w:rsidRPr="00C224BD">
              <w:t>7</w:t>
            </w:r>
            <w:r w:rsidRPr="00C224BD">
              <w:t xml:space="preserve"> Years Teaching + Administration Experience)</w:t>
            </w:r>
          </w:p>
        </w:tc>
      </w:tr>
      <w:tr w:rsidR="003360A5" w:rsidRPr="00C224BD" w:rsidTr="00B21D2F">
        <w:tc>
          <w:tcPr>
            <w:tcW w:w="11070" w:type="dxa"/>
            <w:gridSpan w:val="10"/>
          </w:tcPr>
          <w:p w:rsidR="003360A5" w:rsidRPr="00C224BD" w:rsidRDefault="003360A5" w:rsidP="00572BF8">
            <w:pPr>
              <w:pStyle w:val="SectionTitle"/>
            </w:pPr>
            <w:r w:rsidRPr="00C224BD">
              <w:t>PROFESSIONAL TRAINING</w:t>
            </w:r>
          </w:p>
        </w:tc>
      </w:tr>
      <w:tr w:rsidR="003360A5" w:rsidRPr="00C224BD" w:rsidTr="00B21D2F">
        <w:tc>
          <w:tcPr>
            <w:tcW w:w="1890" w:type="dxa"/>
            <w:gridSpan w:val="3"/>
          </w:tcPr>
          <w:p w:rsidR="003360A5" w:rsidRPr="00C224BD" w:rsidRDefault="003360A5" w:rsidP="00EC0316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9180" w:type="dxa"/>
            <w:gridSpan w:val="7"/>
          </w:tcPr>
          <w:p w:rsidR="003360A5" w:rsidRPr="00C224BD" w:rsidRDefault="003360A5" w:rsidP="00201AE0">
            <w:pPr>
              <w:pStyle w:val="Achievement"/>
            </w:pPr>
            <w:r w:rsidRPr="00C224BD">
              <w:t>For three years, Every year attended PCB (Pakistan Computer Bureau) Islamabad Training Officers of different Government Organizations like (Excise &amp; Taxation, Custom Office, Pakistan Tele-communication, SNGPL, Pakistan Air Force, Passport Office, PIMRA)</w:t>
            </w:r>
          </w:p>
        </w:tc>
      </w:tr>
      <w:tr w:rsidR="003360A5" w:rsidRPr="00C224BD" w:rsidTr="00B21D2F">
        <w:trPr>
          <w:trHeight w:val="504"/>
        </w:trPr>
        <w:tc>
          <w:tcPr>
            <w:tcW w:w="11070" w:type="dxa"/>
            <w:gridSpan w:val="10"/>
            <w:shd w:val="clear" w:color="auto" w:fill="D9D9D9"/>
            <w:vAlign w:val="center"/>
          </w:tcPr>
          <w:p w:rsidR="003360A5" w:rsidRPr="00C224BD" w:rsidRDefault="003360A5" w:rsidP="00201AE0">
            <w:pPr>
              <w:pStyle w:val="Achievement"/>
            </w:pPr>
            <w:r w:rsidRPr="00C224BD">
              <w:rPr>
                <w:b/>
                <w:bCs/>
              </w:rPr>
              <w:t>PRIZE</w:t>
            </w:r>
          </w:p>
        </w:tc>
      </w:tr>
      <w:tr w:rsidR="003360A5" w:rsidRPr="00C224BD" w:rsidTr="00B21D2F">
        <w:tc>
          <w:tcPr>
            <w:tcW w:w="1890" w:type="dxa"/>
            <w:gridSpan w:val="3"/>
          </w:tcPr>
          <w:p w:rsidR="003360A5" w:rsidRPr="00C224BD" w:rsidRDefault="003360A5" w:rsidP="00EC0316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9180" w:type="dxa"/>
            <w:gridSpan w:val="7"/>
          </w:tcPr>
          <w:p w:rsidR="003360A5" w:rsidRPr="00C224BD" w:rsidRDefault="003360A5" w:rsidP="00201AE0">
            <w:pPr>
              <w:pStyle w:val="Achievement"/>
            </w:pPr>
            <w:r w:rsidRPr="00C224BD">
              <w:t xml:space="preserve">Achieve Best Teacher </w:t>
            </w:r>
            <w:r w:rsidR="00DD7C78" w:rsidRPr="00C224BD">
              <w:t>Appreciation letter</w:t>
            </w:r>
            <w:r w:rsidR="00363432" w:rsidRPr="00C224BD">
              <w:t>in Computer Science Department a</w:t>
            </w:r>
            <w:r w:rsidRPr="00C224BD">
              <w:t>t KARDAN University Kabul, Afghanistan for the Year 2013.</w:t>
            </w:r>
          </w:p>
        </w:tc>
      </w:tr>
      <w:tr w:rsidR="003360A5" w:rsidRPr="00C224BD" w:rsidTr="00B21D2F">
        <w:trPr>
          <w:trHeight w:val="432"/>
        </w:trPr>
        <w:tc>
          <w:tcPr>
            <w:tcW w:w="11070" w:type="dxa"/>
            <w:gridSpan w:val="10"/>
            <w:shd w:val="clear" w:color="auto" w:fill="D9D9D9" w:themeFill="background1" w:themeFillShade="D9"/>
            <w:vAlign w:val="center"/>
          </w:tcPr>
          <w:p w:rsidR="003360A5" w:rsidRPr="00C224BD" w:rsidRDefault="003360A5" w:rsidP="00201AE0">
            <w:pPr>
              <w:pStyle w:val="Achievement"/>
            </w:pPr>
            <w:r w:rsidRPr="00C224BD">
              <w:rPr>
                <w:b/>
                <w:bCs/>
              </w:rPr>
              <w:t>SKILLS</w:t>
            </w:r>
          </w:p>
        </w:tc>
      </w:tr>
      <w:tr w:rsidR="003360A5" w:rsidRPr="00C224BD" w:rsidTr="00B21D2F">
        <w:trPr>
          <w:trHeight w:val="432"/>
        </w:trPr>
        <w:tc>
          <w:tcPr>
            <w:tcW w:w="2520" w:type="dxa"/>
            <w:gridSpan w:val="4"/>
            <w:shd w:val="clear" w:color="auto" w:fill="FFFFFF" w:themeFill="background1"/>
          </w:tcPr>
          <w:p w:rsidR="003360A5" w:rsidRPr="00C224BD" w:rsidRDefault="003360A5" w:rsidP="00201AE0">
            <w:pPr>
              <w:pStyle w:val="Achievement"/>
            </w:pPr>
            <w:r w:rsidRPr="00C224BD">
              <w:t>Networking Skills</w:t>
            </w:r>
          </w:p>
        </w:tc>
        <w:tc>
          <w:tcPr>
            <w:tcW w:w="8550" w:type="dxa"/>
            <w:gridSpan w:val="6"/>
          </w:tcPr>
          <w:p w:rsidR="003360A5" w:rsidRPr="00C224BD" w:rsidRDefault="003360A5" w:rsidP="00201AE0">
            <w:pPr>
              <w:pStyle w:val="Achievement"/>
            </w:pPr>
            <w:r w:rsidRPr="00C224BD">
              <w:t>Workgroup and Domain Creation</w:t>
            </w:r>
            <w:r w:rsidR="00266FFA" w:rsidRPr="00C224BD">
              <w:t xml:space="preserve">, </w:t>
            </w:r>
            <w:r w:rsidRPr="00C224BD">
              <w:t>Installation &amp; Configuration of Active Directory</w:t>
            </w:r>
            <w:r w:rsidR="00266FFA" w:rsidRPr="00C224BD">
              <w:t xml:space="preserve">, </w:t>
            </w:r>
            <w:r w:rsidRPr="00C224BD">
              <w:t>DNS Server</w:t>
            </w:r>
            <w:r w:rsidR="00BE3E91" w:rsidRPr="00C224BD">
              <w:t xml:space="preserve">, </w:t>
            </w:r>
            <w:r w:rsidRPr="00C224BD">
              <w:t>DHCP Server</w:t>
            </w:r>
            <w:r w:rsidR="00266FFA" w:rsidRPr="00C224BD">
              <w:t>, Terminal Server. Routing &amp; Remote Access, Home Folder &amp; Disc Quota, Organizational Units &amp; GPO Policies, WEB Server, FTP Server, DFS Server, Exchange Server, ISA Server, SMTP Server with M</w:t>
            </w:r>
            <w:r w:rsidR="00F4368E" w:rsidRPr="00C224BD">
              <w:t>S</w:t>
            </w:r>
            <w:r w:rsidR="00266FFA" w:rsidRPr="00C224BD">
              <w:t xml:space="preserve"> Outlook, Offline Files &amp; Folders, </w:t>
            </w:r>
            <w:r w:rsidRPr="00C224BD">
              <w:t>Creation of different User Accounts &amp; Management</w:t>
            </w:r>
            <w:r w:rsidR="00266FFA" w:rsidRPr="00C224BD">
              <w:t xml:space="preserve">, </w:t>
            </w:r>
            <w:r w:rsidRPr="00C224BD">
              <w:t>Software Deployment Using Group Policy</w:t>
            </w:r>
          </w:p>
        </w:tc>
      </w:tr>
      <w:tr w:rsidR="003360A5" w:rsidRPr="00C224BD" w:rsidTr="00B21D2F">
        <w:tc>
          <w:tcPr>
            <w:tcW w:w="11070" w:type="dxa"/>
            <w:gridSpan w:val="10"/>
            <w:shd w:val="clear" w:color="auto" w:fill="D9D9D9"/>
            <w:vAlign w:val="bottom"/>
          </w:tcPr>
          <w:p w:rsidR="003360A5" w:rsidRPr="00C224BD" w:rsidRDefault="003360A5" w:rsidP="00201AE0">
            <w:pPr>
              <w:pStyle w:val="Achievement"/>
            </w:pPr>
            <w:r w:rsidRPr="00C224BD">
              <w:rPr>
                <w:b/>
                <w:bCs/>
              </w:rPr>
              <w:t>PROJECT</w:t>
            </w:r>
            <w:r w:rsidR="00684BB4" w:rsidRPr="00C224BD">
              <w:t xml:space="preserve"> </w:t>
            </w:r>
            <w:r w:rsidRPr="00C224BD">
              <w:rPr>
                <w:b/>
                <w:bCs/>
              </w:rPr>
              <w:t>DETAILS</w:t>
            </w:r>
            <w:r w:rsidRPr="00C224BD">
              <w:t>:</w:t>
            </w:r>
          </w:p>
        </w:tc>
      </w:tr>
      <w:tr w:rsidR="003360A5" w:rsidRPr="00C224BD" w:rsidTr="00B21D2F">
        <w:trPr>
          <w:trHeight w:val="576"/>
        </w:trPr>
        <w:tc>
          <w:tcPr>
            <w:tcW w:w="2952" w:type="dxa"/>
            <w:gridSpan w:val="5"/>
            <w:vAlign w:val="center"/>
          </w:tcPr>
          <w:p w:rsidR="003360A5" w:rsidRPr="00C224BD" w:rsidRDefault="003360A5" w:rsidP="000E26D4">
            <w:pPr>
              <w:rPr>
                <w:rFonts w:asciiTheme="minorBidi" w:hAnsiTheme="minorBidi" w:cstheme="minorBidi"/>
                <w:b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lastRenderedPageBreak/>
              <w:t>PROJECT</w:t>
            </w:r>
            <w:r w:rsidRPr="00C224BD">
              <w:rPr>
                <w:rFonts w:asciiTheme="minorBidi" w:hAnsiTheme="minorBidi" w:cstheme="minorBidi"/>
              </w:rPr>
              <w:t xml:space="preserve"> </w:t>
            </w:r>
            <w:r w:rsidRPr="00C224BD">
              <w:rPr>
                <w:rFonts w:asciiTheme="minorBidi" w:hAnsiTheme="minorBidi" w:cstheme="minorBidi"/>
                <w:b/>
                <w:bCs/>
              </w:rPr>
              <w:t>TITLE</w:t>
            </w:r>
          </w:p>
        </w:tc>
        <w:tc>
          <w:tcPr>
            <w:tcW w:w="8118" w:type="dxa"/>
            <w:gridSpan w:val="5"/>
            <w:vAlign w:val="center"/>
          </w:tcPr>
          <w:p w:rsidR="003360A5" w:rsidRPr="00C224BD" w:rsidRDefault="003360A5" w:rsidP="00201AE0">
            <w:pPr>
              <w:pStyle w:val="Achievement"/>
            </w:pPr>
            <w:r w:rsidRPr="00C224BD">
              <w:t>Established Local Area Network</w:t>
            </w:r>
          </w:p>
        </w:tc>
      </w:tr>
      <w:tr w:rsidR="003360A5" w:rsidRPr="00C224BD" w:rsidTr="00B21D2F">
        <w:tc>
          <w:tcPr>
            <w:tcW w:w="2952" w:type="dxa"/>
            <w:gridSpan w:val="5"/>
          </w:tcPr>
          <w:p w:rsidR="003360A5" w:rsidRPr="00C224BD" w:rsidRDefault="003360A5" w:rsidP="00EC0316">
            <w:pPr>
              <w:rPr>
                <w:rFonts w:asciiTheme="minorBidi" w:hAnsiTheme="minorBidi" w:cstheme="minorBidi"/>
                <w:b/>
              </w:rPr>
            </w:pPr>
            <w:r w:rsidRPr="00C224BD">
              <w:rPr>
                <w:rFonts w:asciiTheme="minorBidi" w:hAnsiTheme="minorBidi" w:cstheme="minorBidi"/>
              </w:rPr>
              <w:t>Designation</w:t>
            </w:r>
          </w:p>
        </w:tc>
        <w:tc>
          <w:tcPr>
            <w:tcW w:w="8118" w:type="dxa"/>
            <w:gridSpan w:val="5"/>
          </w:tcPr>
          <w:p w:rsidR="003360A5" w:rsidRPr="00C224BD" w:rsidRDefault="003360A5" w:rsidP="00201AE0">
            <w:pPr>
              <w:pStyle w:val="Achievement"/>
            </w:pPr>
            <w:r w:rsidRPr="00C224BD">
              <w:t>System Administrator</w:t>
            </w:r>
          </w:p>
        </w:tc>
      </w:tr>
      <w:tr w:rsidR="003360A5" w:rsidRPr="00C224BD" w:rsidTr="00B21D2F">
        <w:tc>
          <w:tcPr>
            <w:tcW w:w="2952" w:type="dxa"/>
            <w:gridSpan w:val="5"/>
          </w:tcPr>
          <w:p w:rsidR="003360A5" w:rsidRPr="00C224BD" w:rsidRDefault="003360A5" w:rsidP="00EC0316">
            <w:pPr>
              <w:rPr>
                <w:rFonts w:asciiTheme="minorBidi" w:hAnsiTheme="minorBidi" w:cstheme="minorBidi"/>
                <w:b/>
              </w:rPr>
            </w:pPr>
            <w:r w:rsidRPr="00C224BD">
              <w:rPr>
                <w:rFonts w:asciiTheme="minorBidi" w:hAnsiTheme="minorBidi" w:cstheme="minorBidi"/>
              </w:rPr>
              <w:t>Client</w:t>
            </w:r>
          </w:p>
        </w:tc>
        <w:tc>
          <w:tcPr>
            <w:tcW w:w="8118" w:type="dxa"/>
            <w:gridSpan w:val="5"/>
          </w:tcPr>
          <w:p w:rsidR="003360A5" w:rsidRPr="00C224BD" w:rsidRDefault="003360A5" w:rsidP="00201AE0">
            <w:pPr>
              <w:pStyle w:val="Achievement"/>
            </w:pPr>
            <w:r w:rsidRPr="00C224BD">
              <w:t>Kardan University Kabul, Afghanistan</w:t>
            </w:r>
          </w:p>
        </w:tc>
      </w:tr>
      <w:tr w:rsidR="003360A5" w:rsidRPr="00C224BD" w:rsidTr="00B21D2F">
        <w:trPr>
          <w:trHeight w:val="288"/>
        </w:trPr>
        <w:tc>
          <w:tcPr>
            <w:tcW w:w="2952" w:type="dxa"/>
            <w:gridSpan w:val="5"/>
          </w:tcPr>
          <w:p w:rsidR="003360A5" w:rsidRPr="00C224BD" w:rsidRDefault="003360A5" w:rsidP="00EC0316">
            <w:pPr>
              <w:rPr>
                <w:rFonts w:asciiTheme="minorBidi" w:hAnsiTheme="minorBidi" w:cstheme="minorBidi"/>
                <w:b/>
              </w:rPr>
            </w:pPr>
            <w:r w:rsidRPr="00C224BD">
              <w:rPr>
                <w:rFonts w:asciiTheme="minorBidi" w:hAnsiTheme="minorBidi" w:cstheme="minorBidi"/>
              </w:rPr>
              <w:t xml:space="preserve">Tools </w:t>
            </w:r>
          </w:p>
        </w:tc>
        <w:tc>
          <w:tcPr>
            <w:tcW w:w="8118" w:type="dxa"/>
            <w:gridSpan w:val="5"/>
          </w:tcPr>
          <w:p w:rsidR="003360A5" w:rsidRPr="00C224BD" w:rsidRDefault="003360A5" w:rsidP="00201AE0">
            <w:pPr>
              <w:pStyle w:val="Achievement"/>
            </w:pPr>
            <w:r w:rsidRPr="00C224BD">
              <w:t>Windows Server 2003, Windows 7 and Windows XP</w:t>
            </w:r>
          </w:p>
        </w:tc>
      </w:tr>
      <w:tr w:rsidR="003360A5" w:rsidRPr="00C224BD" w:rsidTr="00B21D2F">
        <w:trPr>
          <w:trHeight w:val="576"/>
        </w:trPr>
        <w:tc>
          <w:tcPr>
            <w:tcW w:w="2952" w:type="dxa"/>
            <w:gridSpan w:val="5"/>
            <w:vAlign w:val="center"/>
          </w:tcPr>
          <w:p w:rsidR="001A13C6" w:rsidRPr="00C224BD" w:rsidRDefault="001A13C6" w:rsidP="00F71201">
            <w:pPr>
              <w:rPr>
                <w:rFonts w:asciiTheme="minorBidi" w:hAnsiTheme="minorBidi" w:cstheme="minorBidi"/>
                <w:b/>
              </w:rPr>
            </w:pPr>
          </w:p>
          <w:p w:rsidR="001A13C6" w:rsidRPr="00C224BD" w:rsidRDefault="001A13C6" w:rsidP="00F71201">
            <w:pPr>
              <w:rPr>
                <w:rFonts w:asciiTheme="minorBidi" w:hAnsiTheme="minorBidi" w:cstheme="minorBidi"/>
                <w:b/>
              </w:rPr>
            </w:pPr>
          </w:p>
          <w:p w:rsidR="001A13C6" w:rsidRPr="00C224BD" w:rsidRDefault="001A13C6" w:rsidP="00F71201">
            <w:pPr>
              <w:rPr>
                <w:rFonts w:asciiTheme="minorBidi" w:hAnsiTheme="minorBidi" w:cstheme="minorBidi"/>
                <w:b/>
              </w:rPr>
            </w:pPr>
          </w:p>
          <w:p w:rsidR="003360A5" w:rsidRPr="00C224BD" w:rsidRDefault="003360A5" w:rsidP="00F71201">
            <w:pPr>
              <w:rPr>
                <w:rFonts w:asciiTheme="minorBidi" w:hAnsiTheme="minorBidi" w:cstheme="minorBidi"/>
                <w:b/>
              </w:rPr>
            </w:pPr>
            <w:r w:rsidRPr="00C224BD">
              <w:rPr>
                <w:rFonts w:asciiTheme="minorBidi" w:hAnsiTheme="minorBidi" w:cstheme="minorBidi"/>
                <w:b/>
                <w:bCs/>
              </w:rPr>
              <w:t>PROJECT</w:t>
            </w:r>
            <w:r w:rsidRPr="00C224BD">
              <w:rPr>
                <w:rFonts w:asciiTheme="minorBidi" w:hAnsiTheme="minorBidi" w:cstheme="minorBidi"/>
              </w:rPr>
              <w:t xml:space="preserve"> </w:t>
            </w:r>
            <w:r w:rsidRPr="00C224BD">
              <w:rPr>
                <w:rFonts w:asciiTheme="minorBidi" w:hAnsiTheme="minorBidi" w:cstheme="minorBidi"/>
                <w:b/>
                <w:bCs/>
              </w:rPr>
              <w:t>TITLE</w:t>
            </w:r>
          </w:p>
        </w:tc>
        <w:tc>
          <w:tcPr>
            <w:tcW w:w="8118" w:type="dxa"/>
            <w:gridSpan w:val="5"/>
            <w:vAlign w:val="center"/>
          </w:tcPr>
          <w:p w:rsidR="001A13C6" w:rsidRPr="00C224BD" w:rsidRDefault="001A13C6" w:rsidP="00201AE0">
            <w:pPr>
              <w:pStyle w:val="Achievement"/>
            </w:pPr>
          </w:p>
          <w:p w:rsidR="001A13C6" w:rsidRPr="00C224BD" w:rsidRDefault="001A13C6" w:rsidP="00201AE0">
            <w:pPr>
              <w:pStyle w:val="Achievement"/>
            </w:pPr>
          </w:p>
          <w:p w:rsidR="001A13C6" w:rsidRPr="00C224BD" w:rsidRDefault="001A13C6" w:rsidP="00201AE0">
            <w:pPr>
              <w:pStyle w:val="Achievement"/>
            </w:pPr>
          </w:p>
          <w:p w:rsidR="003360A5" w:rsidRPr="00C224BD" w:rsidRDefault="003360A5" w:rsidP="00201AE0">
            <w:pPr>
              <w:pStyle w:val="Achievement"/>
            </w:pPr>
            <w:r w:rsidRPr="00C224BD">
              <w:t xml:space="preserve">Database System </w:t>
            </w:r>
            <w:r w:rsidR="00890F0B" w:rsidRPr="00C224BD">
              <w:t>f</w:t>
            </w:r>
            <w:r w:rsidRPr="00C224BD">
              <w:t>or Associated Industries Limited, Nowshera</w:t>
            </w:r>
          </w:p>
        </w:tc>
      </w:tr>
      <w:tr w:rsidR="003360A5" w:rsidRPr="00C224BD" w:rsidTr="00B21D2F">
        <w:trPr>
          <w:trHeight w:val="288"/>
        </w:trPr>
        <w:tc>
          <w:tcPr>
            <w:tcW w:w="2952" w:type="dxa"/>
            <w:gridSpan w:val="5"/>
          </w:tcPr>
          <w:p w:rsidR="003360A5" w:rsidRPr="00C224BD" w:rsidRDefault="003360A5" w:rsidP="00EC0316">
            <w:pPr>
              <w:rPr>
                <w:rFonts w:asciiTheme="minorBidi" w:hAnsiTheme="minorBidi" w:cstheme="minorBidi"/>
                <w:b/>
              </w:rPr>
            </w:pPr>
            <w:r w:rsidRPr="00C224BD">
              <w:rPr>
                <w:rFonts w:asciiTheme="minorBidi" w:hAnsiTheme="minorBidi" w:cstheme="minorBidi"/>
              </w:rPr>
              <w:t>Designation</w:t>
            </w:r>
          </w:p>
        </w:tc>
        <w:tc>
          <w:tcPr>
            <w:tcW w:w="8118" w:type="dxa"/>
            <w:gridSpan w:val="5"/>
          </w:tcPr>
          <w:p w:rsidR="003360A5" w:rsidRPr="00C224BD" w:rsidRDefault="003360A5" w:rsidP="00201AE0">
            <w:pPr>
              <w:pStyle w:val="Achievement"/>
            </w:pPr>
            <w:r w:rsidRPr="00C224BD">
              <w:t>Database Programmer</w:t>
            </w:r>
          </w:p>
        </w:tc>
      </w:tr>
      <w:tr w:rsidR="003360A5" w:rsidRPr="00C224BD" w:rsidTr="00B21D2F">
        <w:trPr>
          <w:trHeight w:val="288"/>
        </w:trPr>
        <w:tc>
          <w:tcPr>
            <w:tcW w:w="2952" w:type="dxa"/>
            <w:gridSpan w:val="5"/>
          </w:tcPr>
          <w:p w:rsidR="003360A5" w:rsidRPr="00C224BD" w:rsidRDefault="003360A5" w:rsidP="00EC0316">
            <w:pPr>
              <w:rPr>
                <w:rFonts w:asciiTheme="minorBidi" w:hAnsiTheme="minorBidi" w:cstheme="minorBidi"/>
                <w:b/>
              </w:rPr>
            </w:pPr>
            <w:r w:rsidRPr="00C224BD">
              <w:rPr>
                <w:rFonts w:asciiTheme="minorBidi" w:hAnsiTheme="minorBidi" w:cstheme="minorBidi"/>
              </w:rPr>
              <w:t>Client</w:t>
            </w:r>
          </w:p>
        </w:tc>
        <w:tc>
          <w:tcPr>
            <w:tcW w:w="8118" w:type="dxa"/>
            <w:gridSpan w:val="5"/>
          </w:tcPr>
          <w:p w:rsidR="003360A5" w:rsidRPr="00C224BD" w:rsidRDefault="003360A5" w:rsidP="00201AE0">
            <w:pPr>
              <w:pStyle w:val="Achievement"/>
            </w:pPr>
            <w:r w:rsidRPr="00C224BD">
              <w:t>Associated Industries Limited Nowshera.</w:t>
            </w:r>
          </w:p>
        </w:tc>
      </w:tr>
      <w:tr w:rsidR="003360A5" w:rsidRPr="00C224BD" w:rsidTr="00B21D2F">
        <w:trPr>
          <w:trHeight w:val="288"/>
        </w:trPr>
        <w:tc>
          <w:tcPr>
            <w:tcW w:w="2952" w:type="dxa"/>
            <w:gridSpan w:val="5"/>
          </w:tcPr>
          <w:p w:rsidR="003360A5" w:rsidRPr="00C224BD" w:rsidRDefault="003360A5" w:rsidP="00EC0316">
            <w:pPr>
              <w:rPr>
                <w:rFonts w:asciiTheme="minorBidi" w:hAnsiTheme="minorBidi" w:cstheme="minorBidi"/>
                <w:b/>
              </w:rPr>
            </w:pPr>
            <w:r w:rsidRPr="00C224BD">
              <w:rPr>
                <w:rFonts w:asciiTheme="minorBidi" w:hAnsiTheme="minorBidi" w:cstheme="minorBidi"/>
              </w:rPr>
              <w:t>Tools</w:t>
            </w:r>
          </w:p>
        </w:tc>
        <w:tc>
          <w:tcPr>
            <w:tcW w:w="8118" w:type="dxa"/>
            <w:gridSpan w:val="5"/>
          </w:tcPr>
          <w:p w:rsidR="003360A5" w:rsidRPr="00C224BD" w:rsidRDefault="003360A5" w:rsidP="00201AE0">
            <w:pPr>
              <w:pStyle w:val="Achievement"/>
            </w:pPr>
            <w:r w:rsidRPr="00C224BD">
              <w:t>Oracle 8 and Form 6i</w:t>
            </w:r>
          </w:p>
        </w:tc>
      </w:tr>
      <w:tr w:rsidR="00BC58D7" w:rsidRPr="00C224BD" w:rsidTr="00B21D2F">
        <w:tc>
          <w:tcPr>
            <w:tcW w:w="11070" w:type="dxa"/>
            <w:gridSpan w:val="10"/>
          </w:tcPr>
          <w:p w:rsidR="00BC58D7" w:rsidRPr="00C224BD" w:rsidRDefault="00BC58D7" w:rsidP="00BC58D7">
            <w:pPr>
              <w:pStyle w:val="Achievement"/>
              <w:pBdr>
                <w:top w:val="single" w:sz="6" w:space="2" w:color="FFFFFF"/>
                <w:left w:val="single" w:sz="6" w:space="2" w:color="FFFFFF"/>
                <w:bottom w:val="single" w:sz="6" w:space="2" w:color="FFFFFF"/>
                <w:right w:val="single" w:sz="6" w:space="2" w:color="FFFFFF"/>
              </w:pBdr>
              <w:shd w:val="clear" w:color="auto" w:fill="D9D9D9" w:themeFill="background1" w:themeFillShade="D9"/>
            </w:pPr>
            <w:r w:rsidRPr="00C224BD">
              <w:rPr>
                <w:b/>
                <w:bCs/>
              </w:rPr>
              <w:t>EDUCATION</w:t>
            </w:r>
          </w:p>
        </w:tc>
      </w:tr>
      <w:tr w:rsidR="00BC58D7" w:rsidRPr="00C224BD" w:rsidTr="00BC58D7">
        <w:tc>
          <w:tcPr>
            <w:tcW w:w="2970" w:type="dxa"/>
            <w:gridSpan w:val="6"/>
          </w:tcPr>
          <w:p w:rsidR="00BC58D7" w:rsidRPr="00C224BD" w:rsidRDefault="00BC58D7" w:rsidP="00572BF8">
            <w:pPr>
              <w:pStyle w:val="SectionTitle"/>
            </w:pPr>
          </w:p>
        </w:tc>
        <w:tc>
          <w:tcPr>
            <w:tcW w:w="8100" w:type="dxa"/>
            <w:gridSpan w:val="4"/>
          </w:tcPr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8147ED">
              <w:rPr>
                <w:rFonts w:asciiTheme="minorBidi" w:hAnsiTheme="minorBidi" w:cstheme="minorBidi"/>
                <w:b/>
                <w:bCs/>
              </w:rPr>
              <w:t>MS (CS</w:t>
            </w:r>
            <w:r w:rsidRPr="00C224BD">
              <w:rPr>
                <w:rFonts w:asciiTheme="minorBidi" w:hAnsiTheme="minorBidi" w:cstheme="minorBidi"/>
              </w:rPr>
              <w:t>) Master of Sciences in Computer Science [2016-2018]</w:t>
            </w: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CECOS University of Information Technology and Emerging Sciences, Peshawar.</w:t>
            </w: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----------------------------------------------------------------------------------------</w:t>
            </w: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(</w:t>
            </w:r>
            <w:r w:rsidRPr="008147ED">
              <w:rPr>
                <w:rFonts w:asciiTheme="minorBidi" w:hAnsiTheme="minorBidi" w:cstheme="minorBidi"/>
                <w:b/>
                <w:bCs/>
              </w:rPr>
              <w:t>MCS</w:t>
            </w:r>
            <w:r w:rsidRPr="00C224BD">
              <w:rPr>
                <w:rFonts w:asciiTheme="minorBidi" w:hAnsiTheme="minorBidi" w:cstheme="minorBidi"/>
              </w:rPr>
              <w:t>) Master in Computer Science [2002-2004]</w:t>
            </w: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CECOS University of Information Technology and Emerging Sciences, Peshawar.</w:t>
            </w:r>
          </w:p>
          <w:p w:rsidR="00BC58D7" w:rsidRPr="00C224BD" w:rsidRDefault="00BC58D7" w:rsidP="00BC58D7">
            <w:pPr>
              <w:pStyle w:val="Achievement"/>
            </w:pPr>
            <w:r w:rsidRPr="00C224BD">
              <w:t xml:space="preserve">- - - - - - - - - - - - - - - - - - - - - - - - - - - - - - - - - - - - - - - - - - - - - - </w:t>
            </w: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(</w:t>
            </w:r>
            <w:r w:rsidRPr="008147ED">
              <w:rPr>
                <w:rFonts w:asciiTheme="minorBidi" w:hAnsiTheme="minorBidi" w:cstheme="minorBidi"/>
                <w:b/>
                <w:bCs/>
              </w:rPr>
              <w:t>BA)</w:t>
            </w:r>
            <w:r w:rsidRPr="00C224BD">
              <w:rPr>
                <w:rFonts w:asciiTheme="minorBidi" w:hAnsiTheme="minorBidi" w:cstheme="minorBidi"/>
              </w:rPr>
              <w:t xml:space="preserve"> Bachelor of Arts (Statistics &amp; Economics) [2002]</w:t>
            </w: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University of Peshawar</w:t>
            </w:r>
          </w:p>
          <w:p w:rsidR="00BC58D7" w:rsidRPr="00C224BD" w:rsidRDefault="00BC58D7" w:rsidP="00BC58D7">
            <w:pPr>
              <w:pStyle w:val="Achievement"/>
            </w:pPr>
            <w:r w:rsidRPr="00C224BD">
              <w:t xml:space="preserve">- - - - - - - - - - - - - - - - - - - - - - - - - - - - - - - - - - - - - - - - - - - - - - </w:t>
            </w: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(</w:t>
            </w:r>
            <w:r w:rsidRPr="008147ED">
              <w:rPr>
                <w:rFonts w:asciiTheme="minorBidi" w:hAnsiTheme="minorBidi" w:cstheme="minorBidi"/>
                <w:b/>
                <w:bCs/>
              </w:rPr>
              <w:t>FA</w:t>
            </w:r>
            <w:r w:rsidRPr="00C224BD">
              <w:rPr>
                <w:rFonts w:asciiTheme="minorBidi" w:hAnsiTheme="minorBidi" w:cstheme="minorBidi"/>
              </w:rPr>
              <w:t>) (Inter Science) Higher Secondary School Certificate [2000]</w:t>
            </w: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(BISE) Board of Intermediate and Secondary Education Peshawar</w:t>
            </w:r>
          </w:p>
          <w:p w:rsidR="00BC58D7" w:rsidRPr="00C224BD" w:rsidRDefault="00BC58D7" w:rsidP="00BC58D7">
            <w:pPr>
              <w:pStyle w:val="Achievement"/>
            </w:pPr>
            <w:r w:rsidRPr="00C224BD">
              <w:t xml:space="preserve">- - - - - - - - - - - - - - - - - - - - - - - - - - - - - - - - - - - - - - - - - - - - - - </w:t>
            </w:r>
          </w:p>
          <w:p w:rsidR="00BC58D7" w:rsidRPr="00C224BD" w:rsidRDefault="00BC58D7" w:rsidP="00BC58D7">
            <w:pPr>
              <w:pStyle w:val="CompanyName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(</w:t>
            </w:r>
            <w:r w:rsidRPr="008147ED">
              <w:rPr>
                <w:rFonts w:asciiTheme="minorBidi" w:hAnsiTheme="minorBidi" w:cstheme="minorBidi"/>
                <w:b/>
                <w:bCs/>
              </w:rPr>
              <w:t>SSC</w:t>
            </w:r>
            <w:r w:rsidRPr="00C224BD">
              <w:rPr>
                <w:rFonts w:asciiTheme="minorBidi" w:hAnsiTheme="minorBidi" w:cstheme="minorBidi"/>
              </w:rPr>
              <w:t>) Secondary School Certificate [1998]</w:t>
            </w:r>
          </w:p>
          <w:p w:rsidR="00BC58D7" w:rsidRPr="004913C5" w:rsidRDefault="00233D9E" w:rsidP="00572BF8">
            <w:pPr>
              <w:pStyle w:val="SectionTitle"/>
              <w:rPr>
                <w:b/>
                <w:bCs/>
              </w:rPr>
            </w:pPr>
            <w:r w:rsidRPr="004913C5">
              <w:t>(BISEP) Board Of Intermediate And Secondary Education Peshawar</w:t>
            </w:r>
          </w:p>
        </w:tc>
      </w:tr>
      <w:tr w:rsidR="003360A5" w:rsidRPr="00C224BD" w:rsidTr="00B21D2F">
        <w:tc>
          <w:tcPr>
            <w:tcW w:w="11070" w:type="dxa"/>
            <w:gridSpan w:val="10"/>
          </w:tcPr>
          <w:p w:rsidR="003360A5" w:rsidRPr="00C224BD" w:rsidRDefault="003360A5" w:rsidP="00572BF8">
            <w:pPr>
              <w:pStyle w:val="SectionTitle"/>
            </w:pPr>
            <w:r w:rsidRPr="00572BF8">
              <w:rPr>
                <w:b/>
                <w:bCs/>
              </w:rPr>
              <w:t>Languages</w:t>
            </w:r>
          </w:p>
        </w:tc>
      </w:tr>
      <w:tr w:rsidR="003360A5" w:rsidRPr="00C224BD" w:rsidTr="00B21D2F">
        <w:trPr>
          <w:trHeight w:val="333"/>
        </w:trPr>
        <w:tc>
          <w:tcPr>
            <w:tcW w:w="2952" w:type="dxa"/>
            <w:gridSpan w:val="5"/>
          </w:tcPr>
          <w:p w:rsidR="003360A5" w:rsidRPr="00C224BD" w:rsidRDefault="003360A5" w:rsidP="00ED0CE3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1894" w:type="dxa"/>
            <w:gridSpan w:val="2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</w:rPr>
            </w:pPr>
          </w:p>
        </w:tc>
        <w:tc>
          <w:tcPr>
            <w:tcW w:w="1895" w:type="dxa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Read</w:t>
            </w:r>
          </w:p>
        </w:tc>
        <w:tc>
          <w:tcPr>
            <w:tcW w:w="1894" w:type="dxa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Write</w:t>
            </w:r>
          </w:p>
        </w:tc>
        <w:tc>
          <w:tcPr>
            <w:tcW w:w="2435" w:type="dxa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Speak</w:t>
            </w:r>
          </w:p>
        </w:tc>
      </w:tr>
      <w:tr w:rsidR="003360A5" w:rsidRPr="00C224BD" w:rsidTr="00B21D2F">
        <w:trPr>
          <w:trHeight w:val="333"/>
        </w:trPr>
        <w:tc>
          <w:tcPr>
            <w:tcW w:w="2952" w:type="dxa"/>
            <w:gridSpan w:val="5"/>
          </w:tcPr>
          <w:p w:rsidR="003360A5" w:rsidRPr="00C224BD" w:rsidRDefault="003360A5" w:rsidP="00ED0CE3">
            <w:pPr>
              <w:rPr>
                <w:rFonts w:asciiTheme="minorBidi" w:hAnsiTheme="minorBidi" w:cstheme="minorBidi"/>
              </w:rPr>
            </w:pPr>
          </w:p>
          <w:p w:rsidR="003360A5" w:rsidRPr="00C224BD" w:rsidRDefault="003360A5" w:rsidP="00ED0CE3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1894" w:type="dxa"/>
            <w:gridSpan w:val="2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English</w:t>
            </w:r>
          </w:p>
        </w:tc>
        <w:tc>
          <w:tcPr>
            <w:tcW w:w="1895" w:type="dxa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Excellent</w:t>
            </w:r>
          </w:p>
        </w:tc>
        <w:tc>
          <w:tcPr>
            <w:tcW w:w="1894" w:type="dxa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Excellent</w:t>
            </w:r>
          </w:p>
        </w:tc>
        <w:tc>
          <w:tcPr>
            <w:tcW w:w="2435" w:type="dxa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Excellent</w:t>
            </w:r>
          </w:p>
        </w:tc>
      </w:tr>
      <w:tr w:rsidR="003360A5" w:rsidRPr="00C224BD" w:rsidTr="00B21D2F">
        <w:trPr>
          <w:trHeight w:val="378"/>
        </w:trPr>
        <w:tc>
          <w:tcPr>
            <w:tcW w:w="2952" w:type="dxa"/>
            <w:gridSpan w:val="5"/>
          </w:tcPr>
          <w:p w:rsidR="003360A5" w:rsidRPr="00C224BD" w:rsidRDefault="003360A5" w:rsidP="009A67CF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1894" w:type="dxa"/>
            <w:gridSpan w:val="2"/>
          </w:tcPr>
          <w:p w:rsidR="003360A5" w:rsidRPr="00C224BD" w:rsidRDefault="003360A5" w:rsidP="009A67CF">
            <w:pPr>
              <w:pStyle w:val="Objective"/>
              <w:spacing w:before="0" w:after="0" w:line="240" w:lineRule="auto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Urdu</w:t>
            </w:r>
          </w:p>
        </w:tc>
        <w:tc>
          <w:tcPr>
            <w:tcW w:w="1895" w:type="dxa"/>
          </w:tcPr>
          <w:p w:rsidR="003360A5" w:rsidRPr="00C224BD" w:rsidRDefault="003360A5" w:rsidP="009A67CF">
            <w:pPr>
              <w:pStyle w:val="Objective"/>
              <w:spacing w:before="0" w:after="0" w:line="240" w:lineRule="auto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Excellent</w:t>
            </w:r>
          </w:p>
        </w:tc>
        <w:tc>
          <w:tcPr>
            <w:tcW w:w="1894" w:type="dxa"/>
          </w:tcPr>
          <w:p w:rsidR="003360A5" w:rsidRPr="00C224BD" w:rsidRDefault="003360A5" w:rsidP="009A67CF">
            <w:pPr>
              <w:pStyle w:val="Objective"/>
              <w:spacing w:before="0" w:after="0" w:line="240" w:lineRule="auto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Excellent</w:t>
            </w:r>
          </w:p>
        </w:tc>
        <w:tc>
          <w:tcPr>
            <w:tcW w:w="2435" w:type="dxa"/>
          </w:tcPr>
          <w:p w:rsidR="003360A5" w:rsidRPr="00C224BD" w:rsidRDefault="003360A5" w:rsidP="009A67CF">
            <w:pPr>
              <w:pStyle w:val="Objective"/>
              <w:spacing w:before="0" w:after="0" w:line="240" w:lineRule="auto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Excellent</w:t>
            </w:r>
          </w:p>
        </w:tc>
      </w:tr>
      <w:tr w:rsidR="003360A5" w:rsidRPr="00C224BD" w:rsidTr="00B21D2F">
        <w:trPr>
          <w:trHeight w:val="117"/>
        </w:trPr>
        <w:tc>
          <w:tcPr>
            <w:tcW w:w="2952" w:type="dxa"/>
            <w:gridSpan w:val="5"/>
          </w:tcPr>
          <w:p w:rsidR="003360A5" w:rsidRPr="00C224BD" w:rsidRDefault="003360A5" w:rsidP="00ED0CE3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1894" w:type="dxa"/>
            <w:gridSpan w:val="2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</w:rPr>
              <w:t>Pashto</w:t>
            </w:r>
          </w:p>
        </w:tc>
        <w:tc>
          <w:tcPr>
            <w:tcW w:w="1895" w:type="dxa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Excellent</w:t>
            </w:r>
          </w:p>
        </w:tc>
        <w:tc>
          <w:tcPr>
            <w:tcW w:w="1894" w:type="dxa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Good</w:t>
            </w:r>
          </w:p>
        </w:tc>
        <w:tc>
          <w:tcPr>
            <w:tcW w:w="2435" w:type="dxa"/>
          </w:tcPr>
          <w:p w:rsidR="003360A5" w:rsidRPr="00C224BD" w:rsidRDefault="003360A5" w:rsidP="00ED0CE3">
            <w:pPr>
              <w:pStyle w:val="Objective"/>
              <w:spacing w:before="0" w:after="0"/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Excellent</w:t>
            </w:r>
          </w:p>
        </w:tc>
      </w:tr>
      <w:tr w:rsidR="003360A5" w:rsidRPr="00C224BD" w:rsidTr="00B21D2F">
        <w:tc>
          <w:tcPr>
            <w:tcW w:w="11070" w:type="dxa"/>
            <w:gridSpan w:val="10"/>
          </w:tcPr>
          <w:p w:rsidR="003360A5" w:rsidRPr="00C224BD" w:rsidRDefault="003360A5" w:rsidP="00572BF8">
            <w:pPr>
              <w:pStyle w:val="SectionTitle"/>
            </w:pPr>
            <w:r w:rsidRPr="00572BF8">
              <w:rPr>
                <w:b/>
                <w:bCs/>
              </w:rPr>
              <w:t>References</w:t>
            </w:r>
          </w:p>
        </w:tc>
      </w:tr>
      <w:tr w:rsidR="003360A5" w:rsidRPr="00C224BD" w:rsidTr="00B21D2F">
        <w:trPr>
          <w:trHeight w:val="990"/>
        </w:trPr>
        <w:tc>
          <w:tcPr>
            <w:tcW w:w="2952" w:type="dxa"/>
            <w:gridSpan w:val="5"/>
            <w:vMerge w:val="restart"/>
          </w:tcPr>
          <w:p w:rsidR="008B75CC" w:rsidRPr="00C224BD" w:rsidRDefault="008B75CC">
            <w:pPr>
              <w:rPr>
                <w:rFonts w:asciiTheme="minorBidi" w:hAnsiTheme="minorBidi" w:cstheme="minorBidi"/>
                <w:b/>
                <w:bCs/>
              </w:rPr>
            </w:pPr>
          </w:p>
          <w:p w:rsidR="003360A5" w:rsidRPr="00C224BD" w:rsidRDefault="003360A5">
            <w:pPr>
              <w:rPr>
                <w:rFonts w:asciiTheme="minorBidi" w:hAnsiTheme="minorBidi" w:cstheme="minorBidi"/>
                <w:b/>
                <w:bCs/>
              </w:rPr>
            </w:pPr>
            <w:r w:rsidRPr="00C224BD">
              <w:rPr>
                <w:rFonts w:asciiTheme="minorBidi" w:hAnsiTheme="minorBidi" w:cstheme="minorBidi"/>
                <w:sz w:val="18"/>
                <w:szCs w:val="16"/>
              </w:rPr>
              <w:t>1.</w:t>
            </w:r>
          </w:p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</w:p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</w:p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</w:p>
          <w:p w:rsidR="003360A5" w:rsidRPr="00C224BD" w:rsidRDefault="003360A5" w:rsidP="004D3A6D">
            <w:pPr>
              <w:rPr>
                <w:rFonts w:asciiTheme="minorBidi" w:hAnsiTheme="minorBidi" w:cstheme="minorBidi"/>
              </w:rPr>
            </w:pPr>
          </w:p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  <w:sz w:val="18"/>
                <w:szCs w:val="16"/>
              </w:rPr>
              <w:lastRenderedPageBreak/>
              <w:t>2.</w:t>
            </w:r>
          </w:p>
          <w:p w:rsidR="003360A5" w:rsidRPr="00C224BD" w:rsidRDefault="003360A5">
            <w:pPr>
              <w:rPr>
                <w:rFonts w:asciiTheme="minorBidi" w:hAnsiTheme="minorBidi" w:cstheme="minorBidi"/>
              </w:rPr>
            </w:pPr>
          </w:p>
          <w:p w:rsidR="003360A5" w:rsidRPr="00C224BD" w:rsidRDefault="003360A5">
            <w:pPr>
              <w:rPr>
                <w:rFonts w:asciiTheme="minorBidi" w:hAnsiTheme="minorBidi" w:cstheme="minorBidi"/>
                <w:b/>
                <w:bCs/>
              </w:rPr>
            </w:pPr>
          </w:p>
          <w:p w:rsidR="003360A5" w:rsidRPr="00C224BD" w:rsidRDefault="003360A5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118" w:type="dxa"/>
            <w:gridSpan w:val="5"/>
            <w:tcBorders>
              <w:bottom w:val="single" w:sz="4" w:space="0" w:color="auto"/>
            </w:tcBorders>
          </w:tcPr>
          <w:p w:rsidR="003360A5" w:rsidRPr="00C224BD" w:rsidRDefault="00FB16CE" w:rsidP="00E6558D">
            <w:pPr>
              <w:rPr>
                <w:rFonts w:asciiTheme="minorBidi" w:hAnsiTheme="minorBidi" w:cstheme="minorBidi"/>
                <w:b/>
              </w:rPr>
            </w:pPr>
            <w:r w:rsidRPr="00C224BD">
              <w:rPr>
                <w:rFonts w:asciiTheme="minorBidi" w:hAnsiTheme="minorBidi" w:cstheme="minorBidi"/>
              </w:rPr>
              <w:lastRenderedPageBreak/>
              <w:t>Dr. Sheeraz Ahm</w:t>
            </w:r>
            <w:r w:rsidR="00E17CCE" w:rsidRPr="00C224BD">
              <w:rPr>
                <w:rFonts w:asciiTheme="minorBidi" w:hAnsiTheme="minorBidi" w:cstheme="minorBidi"/>
              </w:rPr>
              <w:t>a</w:t>
            </w:r>
            <w:r w:rsidRPr="00C224BD">
              <w:rPr>
                <w:rFonts w:asciiTheme="minorBidi" w:hAnsiTheme="minorBidi" w:cstheme="minorBidi"/>
              </w:rPr>
              <w:t>d</w:t>
            </w:r>
          </w:p>
          <w:p w:rsidR="00FB16CE" w:rsidRPr="00C224BD" w:rsidRDefault="00FB16CE" w:rsidP="00E6558D">
            <w:pPr>
              <w:rPr>
                <w:rFonts w:asciiTheme="minorBidi" w:hAnsiTheme="minorBidi" w:cstheme="minorBidi"/>
                <w:b/>
                <w:i/>
              </w:rPr>
            </w:pPr>
            <w:r w:rsidRPr="00C224BD">
              <w:rPr>
                <w:rFonts w:asciiTheme="minorBidi" w:hAnsiTheme="minorBidi" w:cstheme="minorBidi"/>
                <w:i/>
              </w:rPr>
              <w:t>Professor</w:t>
            </w:r>
          </w:p>
          <w:p w:rsidR="00FB16CE" w:rsidRPr="00C224BD" w:rsidRDefault="00FB16CE" w:rsidP="00E6558D">
            <w:pPr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IQRA National University Peshawar</w:t>
            </w:r>
          </w:p>
          <w:p w:rsidR="00FB16CE" w:rsidRPr="00C224BD" w:rsidRDefault="00CD6BBC" w:rsidP="00E6558D">
            <w:pPr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Director ORIC</w:t>
            </w:r>
          </w:p>
          <w:p w:rsidR="00E17CCE" w:rsidRPr="00C224BD" w:rsidRDefault="00E17CCE" w:rsidP="00E6558D">
            <w:pPr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 xml:space="preserve">Email: </w:t>
            </w:r>
            <w:hyperlink r:id="rId9" w:history="1">
              <w:r w:rsidRPr="00C224BD">
                <w:rPr>
                  <w:rStyle w:val="Hyperlink"/>
                  <w:rFonts w:asciiTheme="minorBidi" w:hAnsiTheme="minorBidi" w:cstheme="minorBidi"/>
                </w:rPr>
                <w:t>sheeraz.ahmad@inu.edu.pk</w:t>
              </w:r>
            </w:hyperlink>
          </w:p>
          <w:p w:rsidR="00E17CCE" w:rsidRPr="00C224BD" w:rsidRDefault="00E17CCE" w:rsidP="00E6558D">
            <w:pPr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Cell# 0331-9849856 , 03018909730</w:t>
            </w:r>
          </w:p>
        </w:tc>
      </w:tr>
      <w:tr w:rsidR="00FB16CE" w:rsidRPr="00C224BD" w:rsidTr="00B21D2F">
        <w:trPr>
          <w:trHeight w:val="1430"/>
        </w:trPr>
        <w:tc>
          <w:tcPr>
            <w:tcW w:w="2952" w:type="dxa"/>
            <w:gridSpan w:val="5"/>
            <w:vMerge/>
          </w:tcPr>
          <w:p w:rsidR="00FB16CE" w:rsidRPr="00C224BD" w:rsidRDefault="00FB16CE">
            <w:pPr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11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B16CE" w:rsidRPr="00C224BD" w:rsidRDefault="00FB16CE" w:rsidP="00FA1613">
            <w:pPr>
              <w:rPr>
                <w:rFonts w:asciiTheme="minorBidi" w:hAnsiTheme="minorBidi" w:cstheme="minorBidi"/>
              </w:rPr>
            </w:pPr>
            <w:r w:rsidRPr="00C224BD">
              <w:rPr>
                <w:rFonts w:asciiTheme="minorBidi" w:hAnsiTheme="minorBidi" w:cstheme="minorBidi"/>
              </w:rPr>
              <w:t>Zulfiqar Khan</w:t>
            </w:r>
            <w:r w:rsidRPr="00C224BD">
              <w:rPr>
                <w:rFonts w:asciiTheme="minorBidi" w:hAnsiTheme="minorBidi" w:cstheme="minorBidi"/>
              </w:rPr>
              <w:br/>
            </w:r>
            <w:r w:rsidRPr="00C224BD">
              <w:rPr>
                <w:rFonts w:asciiTheme="minorBidi" w:hAnsiTheme="minorBidi" w:cstheme="minorBidi"/>
                <w:i/>
              </w:rPr>
              <w:t>Web Developer</w:t>
            </w:r>
            <w:r w:rsidRPr="00C224BD">
              <w:rPr>
                <w:rFonts w:asciiTheme="minorBidi" w:hAnsiTheme="minorBidi" w:cstheme="minorBidi"/>
              </w:rPr>
              <w:br/>
              <w:t>KP Judicial Academy, Old Session Courts building, Jail Road, Peshawar</w:t>
            </w:r>
            <w:r w:rsidRPr="00C224BD">
              <w:rPr>
                <w:rFonts w:asciiTheme="minorBidi" w:hAnsiTheme="minorBidi" w:cstheme="minorBidi"/>
              </w:rPr>
              <w:br/>
              <w:t xml:space="preserve">Email: </w:t>
            </w:r>
            <w:hyperlink r:id="rId10" w:tgtFrame="_blank" w:history="1">
              <w:r w:rsidRPr="00C224BD">
                <w:rPr>
                  <w:rStyle w:val="Hyperlink"/>
                  <w:rFonts w:asciiTheme="minorBidi" w:hAnsiTheme="minorBidi" w:cstheme="minorBidi"/>
                </w:rPr>
                <w:t>zkhan@kpja.edu.pk</w:t>
              </w:r>
            </w:hyperlink>
            <w:r w:rsidRPr="00C224BD">
              <w:rPr>
                <w:rFonts w:asciiTheme="minorBidi" w:hAnsiTheme="minorBidi" w:cstheme="minorBidi"/>
              </w:rPr>
              <w:br/>
              <w:t>Cell # 03005940799</w:t>
            </w:r>
          </w:p>
        </w:tc>
      </w:tr>
    </w:tbl>
    <w:p w:rsidR="002E3EBF" w:rsidRPr="00C224BD" w:rsidRDefault="002E3EBF" w:rsidP="00BB42A8">
      <w:pPr>
        <w:rPr>
          <w:rFonts w:asciiTheme="minorBidi" w:hAnsiTheme="minorBidi" w:cstheme="minorBidi"/>
        </w:rPr>
      </w:pPr>
    </w:p>
    <w:sectPr w:rsidR="002E3EBF" w:rsidRPr="00C224BD" w:rsidSect="00B21D2F">
      <w:pgSz w:w="12240" w:h="15840"/>
      <w:pgMar w:top="1440" w:right="1440" w:bottom="1440" w:left="1440" w:header="720" w:footer="720" w:gutter="0"/>
      <w:cols w:space="720"/>
      <w:docGrid w:linePitch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1.25pt" o:bullet="t">
        <v:imagedata r:id="rId1" o:title="bullet1"/>
      </v:shape>
    </w:pict>
  </w:numPicBullet>
  <w:numPicBullet w:numPicBulletId="1">
    <w:pict>
      <v:shape id="_x0000_i1031" type="#_x0000_t75" style="width:7.5pt;height:8.25pt" o:bullet="t">
        <v:imagedata r:id="rId2" o:title="bullet2"/>
      </v:shape>
    </w:pict>
  </w:numPicBullet>
  <w:numPicBullet w:numPicBulletId="2">
    <w:pict>
      <v:shape id="_x0000_i1032" type="#_x0000_t75" style="width:7.5pt;height:8.25pt" o:bullet="t">
        <v:imagedata r:id="rId3" o:title="bullet3"/>
      </v:shape>
    </w:pict>
  </w:numPicBullet>
  <w:numPicBullet w:numPicBulletId="3">
    <w:pict>
      <v:shape id="_x0000_i1033" type="#_x0000_t75" style="width:11.25pt;height:11.25pt" o:bullet="t">
        <v:imagedata r:id="rId4" o:title="BD14529_"/>
      </v:shape>
    </w:pict>
  </w:numPicBullet>
  <w:abstractNum w:abstractNumId="0">
    <w:nsid w:val="FFFFFF89"/>
    <w:multiLevelType w:val="singleLevel"/>
    <w:tmpl w:val="4C9202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D90E3B"/>
    <w:multiLevelType w:val="multilevel"/>
    <w:tmpl w:val="8786C6DE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17DB5272"/>
    <w:multiLevelType w:val="multilevel"/>
    <w:tmpl w:val="365A6272"/>
    <w:lvl w:ilvl="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41F75189"/>
    <w:multiLevelType w:val="hybridMultilevel"/>
    <w:tmpl w:val="62F82C7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1B51769"/>
    <w:multiLevelType w:val="multilevel"/>
    <w:tmpl w:val="365A6272"/>
    <w:lvl w:ilvl="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>
    <w:nsid w:val="762D5E72"/>
    <w:multiLevelType w:val="hybridMultilevel"/>
    <w:tmpl w:val="9E5A7E72"/>
    <w:lvl w:ilvl="0" w:tplc="14AC919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14F4"/>
    <w:multiLevelType w:val="hybridMultilevel"/>
    <w:tmpl w:val="B0D8D0A6"/>
    <w:lvl w:ilvl="0" w:tplc="14AC919E">
      <w:start w:val="1"/>
      <w:numFmt w:val="bullet"/>
      <w:pStyle w:val="List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attachedTemplate r:id="rId1"/>
  <w:stylePaneFormatFilter w:val="3F01"/>
  <w:defaultTabStop w:val="720"/>
  <w:drawingGridHorizontalSpacing w:val="221"/>
  <w:drawingGridVerticalSpacing w:val="187"/>
  <w:noPunctuationKerning/>
  <w:characterSpacingControl w:val="doNotCompress"/>
  <w:compat/>
  <w:docVars>
    <w:docVar w:name="iResumeStyle" w:val="2"/>
  </w:docVars>
  <w:rsids>
    <w:rsidRoot w:val="00E103AC"/>
    <w:rsid w:val="00003CCC"/>
    <w:rsid w:val="00007AF1"/>
    <w:rsid w:val="00010AB6"/>
    <w:rsid w:val="00013209"/>
    <w:rsid w:val="000302FD"/>
    <w:rsid w:val="000326C0"/>
    <w:rsid w:val="000337FC"/>
    <w:rsid w:val="000356D4"/>
    <w:rsid w:val="0003646C"/>
    <w:rsid w:val="0004444D"/>
    <w:rsid w:val="0005118A"/>
    <w:rsid w:val="000530FD"/>
    <w:rsid w:val="00056522"/>
    <w:rsid w:val="000651CD"/>
    <w:rsid w:val="000735A5"/>
    <w:rsid w:val="000823AD"/>
    <w:rsid w:val="00082B1E"/>
    <w:rsid w:val="00087B35"/>
    <w:rsid w:val="00091868"/>
    <w:rsid w:val="00097B43"/>
    <w:rsid w:val="000A0130"/>
    <w:rsid w:val="000A0202"/>
    <w:rsid w:val="000A355E"/>
    <w:rsid w:val="000B04D0"/>
    <w:rsid w:val="000B37C2"/>
    <w:rsid w:val="000C0E0C"/>
    <w:rsid w:val="000C6836"/>
    <w:rsid w:val="000D5BF4"/>
    <w:rsid w:val="000D73D1"/>
    <w:rsid w:val="000E26D4"/>
    <w:rsid w:val="000E3D53"/>
    <w:rsid w:val="000E713B"/>
    <w:rsid w:val="000F144A"/>
    <w:rsid w:val="000F3446"/>
    <w:rsid w:val="00125BC3"/>
    <w:rsid w:val="0013703D"/>
    <w:rsid w:val="001410F2"/>
    <w:rsid w:val="00141A6E"/>
    <w:rsid w:val="00144F55"/>
    <w:rsid w:val="00151F6D"/>
    <w:rsid w:val="00152FEB"/>
    <w:rsid w:val="00157185"/>
    <w:rsid w:val="00162329"/>
    <w:rsid w:val="00172915"/>
    <w:rsid w:val="00173863"/>
    <w:rsid w:val="00174376"/>
    <w:rsid w:val="001751F6"/>
    <w:rsid w:val="00186A51"/>
    <w:rsid w:val="00192165"/>
    <w:rsid w:val="00193E1F"/>
    <w:rsid w:val="001A13C6"/>
    <w:rsid w:val="001A640C"/>
    <w:rsid w:val="001C7DCD"/>
    <w:rsid w:val="001D1313"/>
    <w:rsid w:val="001D14CF"/>
    <w:rsid w:val="001D589B"/>
    <w:rsid w:val="001E26F8"/>
    <w:rsid w:val="001E2AF1"/>
    <w:rsid w:val="001F121B"/>
    <w:rsid w:val="001F5086"/>
    <w:rsid w:val="001F5FEB"/>
    <w:rsid w:val="00201885"/>
    <w:rsid w:val="00201AE0"/>
    <w:rsid w:val="00210AF6"/>
    <w:rsid w:val="0021391E"/>
    <w:rsid w:val="00215C93"/>
    <w:rsid w:val="00216936"/>
    <w:rsid w:val="00221F7C"/>
    <w:rsid w:val="00233D9E"/>
    <w:rsid w:val="00236FE4"/>
    <w:rsid w:val="00242D5A"/>
    <w:rsid w:val="00243F61"/>
    <w:rsid w:val="0025637B"/>
    <w:rsid w:val="00257FF8"/>
    <w:rsid w:val="00263ABE"/>
    <w:rsid w:val="00266FFA"/>
    <w:rsid w:val="00275D77"/>
    <w:rsid w:val="00290FAF"/>
    <w:rsid w:val="00293BC3"/>
    <w:rsid w:val="002A1C48"/>
    <w:rsid w:val="002A2D1D"/>
    <w:rsid w:val="002A341A"/>
    <w:rsid w:val="002A65D0"/>
    <w:rsid w:val="002B0A93"/>
    <w:rsid w:val="002B3529"/>
    <w:rsid w:val="002B371B"/>
    <w:rsid w:val="002B768D"/>
    <w:rsid w:val="002C0687"/>
    <w:rsid w:val="002C09E8"/>
    <w:rsid w:val="002D1BE7"/>
    <w:rsid w:val="002D4EF7"/>
    <w:rsid w:val="002E3C48"/>
    <w:rsid w:val="002E3EBF"/>
    <w:rsid w:val="002E52F9"/>
    <w:rsid w:val="002E5D47"/>
    <w:rsid w:val="002F0302"/>
    <w:rsid w:val="002F4CC6"/>
    <w:rsid w:val="002F62A2"/>
    <w:rsid w:val="003021A8"/>
    <w:rsid w:val="00302FCC"/>
    <w:rsid w:val="0030595E"/>
    <w:rsid w:val="00317A28"/>
    <w:rsid w:val="0032053E"/>
    <w:rsid w:val="00327785"/>
    <w:rsid w:val="00330887"/>
    <w:rsid w:val="00330B1A"/>
    <w:rsid w:val="0033381C"/>
    <w:rsid w:val="00335A7E"/>
    <w:rsid w:val="003360A5"/>
    <w:rsid w:val="0033650B"/>
    <w:rsid w:val="0034145A"/>
    <w:rsid w:val="00343D27"/>
    <w:rsid w:val="003527AF"/>
    <w:rsid w:val="0035546E"/>
    <w:rsid w:val="0035674A"/>
    <w:rsid w:val="003573C4"/>
    <w:rsid w:val="00363432"/>
    <w:rsid w:val="003642AE"/>
    <w:rsid w:val="00364F8B"/>
    <w:rsid w:val="003651B5"/>
    <w:rsid w:val="00365971"/>
    <w:rsid w:val="00375CEF"/>
    <w:rsid w:val="00381B33"/>
    <w:rsid w:val="00382133"/>
    <w:rsid w:val="003A24E1"/>
    <w:rsid w:val="003A3AE7"/>
    <w:rsid w:val="003A446A"/>
    <w:rsid w:val="003A617F"/>
    <w:rsid w:val="003A7905"/>
    <w:rsid w:val="003B2AF1"/>
    <w:rsid w:val="003B4059"/>
    <w:rsid w:val="003B4EAC"/>
    <w:rsid w:val="003D0784"/>
    <w:rsid w:val="003D29F7"/>
    <w:rsid w:val="003D5653"/>
    <w:rsid w:val="003E3B58"/>
    <w:rsid w:val="003E7324"/>
    <w:rsid w:val="003F025A"/>
    <w:rsid w:val="003F033C"/>
    <w:rsid w:val="003F12C0"/>
    <w:rsid w:val="003F5C95"/>
    <w:rsid w:val="003F5E81"/>
    <w:rsid w:val="00401E97"/>
    <w:rsid w:val="004039A5"/>
    <w:rsid w:val="004110D5"/>
    <w:rsid w:val="00414F52"/>
    <w:rsid w:val="00417273"/>
    <w:rsid w:val="00422CA8"/>
    <w:rsid w:val="00423CAA"/>
    <w:rsid w:val="004250CB"/>
    <w:rsid w:val="00425595"/>
    <w:rsid w:val="00442417"/>
    <w:rsid w:val="00444F71"/>
    <w:rsid w:val="0044570C"/>
    <w:rsid w:val="00445E35"/>
    <w:rsid w:val="0044755C"/>
    <w:rsid w:val="0045090A"/>
    <w:rsid w:val="00454387"/>
    <w:rsid w:val="0045632D"/>
    <w:rsid w:val="0046150A"/>
    <w:rsid w:val="004617E4"/>
    <w:rsid w:val="004618F7"/>
    <w:rsid w:val="00461923"/>
    <w:rsid w:val="00461F66"/>
    <w:rsid w:val="00464AF0"/>
    <w:rsid w:val="00465B0E"/>
    <w:rsid w:val="0046609F"/>
    <w:rsid w:val="004755B5"/>
    <w:rsid w:val="00477141"/>
    <w:rsid w:val="004913C5"/>
    <w:rsid w:val="00495218"/>
    <w:rsid w:val="00497615"/>
    <w:rsid w:val="004A08A3"/>
    <w:rsid w:val="004B608D"/>
    <w:rsid w:val="004C28BE"/>
    <w:rsid w:val="004C3563"/>
    <w:rsid w:val="004C364E"/>
    <w:rsid w:val="004D37B7"/>
    <w:rsid w:val="004D3A6D"/>
    <w:rsid w:val="004E103A"/>
    <w:rsid w:val="004E15BE"/>
    <w:rsid w:val="004E1FC1"/>
    <w:rsid w:val="004E32BC"/>
    <w:rsid w:val="004E4AF2"/>
    <w:rsid w:val="004E4E4E"/>
    <w:rsid w:val="004E5BA1"/>
    <w:rsid w:val="004E692F"/>
    <w:rsid w:val="004F2BF4"/>
    <w:rsid w:val="004F53A5"/>
    <w:rsid w:val="004F57FE"/>
    <w:rsid w:val="00500052"/>
    <w:rsid w:val="0050620D"/>
    <w:rsid w:val="00515668"/>
    <w:rsid w:val="005253C9"/>
    <w:rsid w:val="00530E1C"/>
    <w:rsid w:val="00530F51"/>
    <w:rsid w:val="00560E53"/>
    <w:rsid w:val="005611BF"/>
    <w:rsid w:val="00564EA4"/>
    <w:rsid w:val="00571EF5"/>
    <w:rsid w:val="00572BF8"/>
    <w:rsid w:val="00575185"/>
    <w:rsid w:val="005759FE"/>
    <w:rsid w:val="005769BC"/>
    <w:rsid w:val="00580F84"/>
    <w:rsid w:val="00586939"/>
    <w:rsid w:val="00587FB5"/>
    <w:rsid w:val="00590AF3"/>
    <w:rsid w:val="00590B14"/>
    <w:rsid w:val="00591205"/>
    <w:rsid w:val="005A0E85"/>
    <w:rsid w:val="005A4622"/>
    <w:rsid w:val="005A5F31"/>
    <w:rsid w:val="005B4FEF"/>
    <w:rsid w:val="005B546B"/>
    <w:rsid w:val="005C1685"/>
    <w:rsid w:val="005C4AD1"/>
    <w:rsid w:val="005C58A0"/>
    <w:rsid w:val="005C5DF9"/>
    <w:rsid w:val="005C6415"/>
    <w:rsid w:val="005C6497"/>
    <w:rsid w:val="005D0389"/>
    <w:rsid w:val="005D1491"/>
    <w:rsid w:val="005D4F1E"/>
    <w:rsid w:val="005E0586"/>
    <w:rsid w:val="0060050A"/>
    <w:rsid w:val="00602363"/>
    <w:rsid w:val="00607239"/>
    <w:rsid w:val="006073E7"/>
    <w:rsid w:val="00615731"/>
    <w:rsid w:val="006226DC"/>
    <w:rsid w:val="00624CF1"/>
    <w:rsid w:val="00643589"/>
    <w:rsid w:val="00655711"/>
    <w:rsid w:val="00664E2E"/>
    <w:rsid w:val="00665AFF"/>
    <w:rsid w:val="006738CF"/>
    <w:rsid w:val="00675FDC"/>
    <w:rsid w:val="006840AA"/>
    <w:rsid w:val="00684BB4"/>
    <w:rsid w:val="00686C35"/>
    <w:rsid w:val="0068798D"/>
    <w:rsid w:val="0069090C"/>
    <w:rsid w:val="006951A9"/>
    <w:rsid w:val="006A0FD1"/>
    <w:rsid w:val="006A49EF"/>
    <w:rsid w:val="006A7542"/>
    <w:rsid w:val="006B3FBA"/>
    <w:rsid w:val="006B5A15"/>
    <w:rsid w:val="006C45AE"/>
    <w:rsid w:val="006C51EC"/>
    <w:rsid w:val="006C663B"/>
    <w:rsid w:val="006D6933"/>
    <w:rsid w:val="006E1C32"/>
    <w:rsid w:val="006F004D"/>
    <w:rsid w:val="006F31E9"/>
    <w:rsid w:val="006F3FD0"/>
    <w:rsid w:val="00703C1A"/>
    <w:rsid w:val="00704324"/>
    <w:rsid w:val="007066C4"/>
    <w:rsid w:val="00707587"/>
    <w:rsid w:val="007105AB"/>
    <w:rsid w:val="00715782"/>
    <w:rsid w:val="0071763C"/>
    <w:rsid w:val="00722487"/>
    <w:rsid w:val="0072610D"/>
    <w:rsid w:val="00726A41"/>
    <w:rsid w:val="00726E74"/>
    <w:rsid w:val="00730650"/>
    <w:rsid w:val="007362E4"/>
    <w:rsid w:val="007372EE"/>
    <w:rsid w:val="00741F46"/>
    <w:rsid w:val="0074204D"/>
    <w:rsid w:val="00747488"/>
    <w:rsid w:val="00753ED7"/>
    <w:rsid w:val="007548E8"/>
    <w:rsid w:val="0075535D"/>
    <w:rsid w:val="0076078A"/>
    <w:rsid w:val="0076286F"/>
    <w:rsid w:val="00764D59"/>
    <w:rsid w:val="00767DAF"/>
    <w:rsid w:val="00770914"/>
    <w:rsid w:val="00774D78"/>
    <w:rsid w:val="00775C66"/>
    <w:rsid w:val="0078537C"/>
    <w:rsid w:val="00791FE0"/>
    <w:rsid w:val="007A3DBF"/>
    <w:rsid w:val="007A3FD2"/>
    <w:rsid w:val="007A6270"/>
    <w:rsid w:val="007B1CB7"/>
    <w:rsid w:val="007B2D86"/>
    <w:rsid w:val="007B6B32"/>
    <w:rsid w:val="007B784C"/>
    <w:rsid w:val="007B7BE8"/>
    <w:rsid w:val="007C02B5"/>
    <w:rsid w:val="007C45FF"/>
    <w:rsid w:val="007D00D1"/>
    <w:rsid w:val="007D7330"/>
    <w:rsid w:val="007E2885"/>
    <w:rsid w:val="007F465F"/>
    <w:rsid w:val="00801E34"/>
    <w:rsid w:val="00802111"/>
    <w:rsid w:val="00803AD8"/>
    <w:rsid w:val="00810241"/>
    <w:rsid w:val="00810D9E"/>
    <w:rsid w:val="008122A4"/>
    <w:rsid w:val="008147ED"/>
    <w:rsid w:val="008217EB"/>
    <w:rsid w:val="0083184F"/>
    <w:rsid w:val="00832F80"/>
    <w:rsid w:val="00836D5D"/>
    <w:rsid w:val="00841763"/>
    <w:rsid w:val="008432CF"/>
    <w:rsid w:val="00845508"/>
    <w:rsid w:val="008473BC"/>
    <w:rsid w:val="00850514"/>
    <w:rsid w:val="00851804"/>
    <w:rsid w:val="008547F5"/>
    <w:rsid w:val="00856108"/>
    <w:rsid w:val="00857759"/>
    <w:rsid w:val="008605BE"/>
    <w:rsid w:val="00862C29"/>
    <w:rsid w:val="00863296"/>
    <w:rsid w:val="00863D2A"/>
    <w:rsid w:val="00864C7D"/>
    <w:rsid w:val="00866A4F"/>
    <w:rsid w:val="00867D2F"/>
    <w:rsid w:val="008708AF"/>
    <w:rsid w:val="008729BE"/>
    <w:rsid w:val="00877E24"/>
    <w:rsid w:val="00883F37"/>
    <w:rsid w:val="00884E4F"/>
    <w:rsid w:val="00890DFE"/>
    <w:rsid w:val="00890F0B"/>
    <w:rsid w:val="00890F90"/>
    <w:rsid w:val="00890FD0"/>
    <w:rsid w:val="00891099"/>
    <w:rsid w:val="00892632"/>
    <w:rsid w:val="008B3000"/>
    <w:rsid w:val="008B5820"/>
    <w:rsid w:val="008B75CC"/>
    <w:rsid w:val="008C3477"/>
    <w:rsid w:val="008C486E"/>
    <w:rsid w:val="008D001F"/>
    <w:rsid w:val="008D0466"/>
    <w:rsid w:val="008D1747"/>
    <w:rsid w:val="008D388E"/>
    <w:rsid w:val="008D5849"/>
    <w:rsid w:val="008D787D"/>
    <w:rsid w:val="008E5909"/>
    <w:rsid w:val="008F2763"/>
    <w:rsid w:val="008F5E35"/>
    <w:rsid w:val="008F7C2F"/>
    <w:rsid w:val="009020A9"/>
    <w:rsid w:val="00903061"/>
    <w:rsid w:val="009043F5"/>
    <w:rsid w:val="00913180"/>
    <w:rsid w:val="00916206"/>
    <w:rsid w:val="00927B7E"/>
    <w:rsid w:val="00927FE8"/>
    <w:rsid w:val="009407C0"/>
    <w:rsid w:val="009416B7"/>
    <w:rsid w:val="00941F1E"/>
    <w:rsid w:val="009522DE"/>
    <w:rsid w:val="00954103"/>
    <w:rsid w:val="009546DD"/>
    <w:rsid w:val="00954AD4"/>
    <w:rsid w:val="00957634"/>
    <w:rsid w:val="00961F79"/>
    <w:rsid w:val="00966FBB"/>
    <w:rsid w:val="00970708"/>
    <w:rsid w:val="00971284"/>
    <w:rsid w:val="009716D4"/>
    <w:rsid w:val="00976FED"/>
    <w:rsid w:val="0098341B"/>
    <w:rsid w:val="00987895"/>
    <w:rsid w:val="009910C1"/>
    <w:rsid w:val="00997C3B"/>
    <w:rsid w:val="009A07FE"/>
    <w:rsid w:val="009A67CF"/>
    <w:rsid w:val="009B027E"/>
    <w:rsid w:val="009B29DF"/>
    <w:rsid w:val="009B489A"/>
    <w:rsid w:val="009B5E69"/>
    <w:rsid w:val="009C0F4B"/>
    <w:rsid w:val="009C2A50"/>
    <w:rsid w:val="009C3A60"/>
    <w:rsid w:val="009C4500"/>
    <w:rsid w:val="009C6015"/>
    <w:rsid w:val="009C7A69"/>
    <w:rsid w:val="009C7F1E"/>
    <w:rsid w:val="009E0812"/>
    <w:rsid w:val="009E1B0C"/>
    <w:rsid w:val="009E42D1"/>
    <w:rsid w:val="009E71F7"/>
    <w:rsid w:val="009E73BC"/>
    <w:rsid w:val="009F03A5"/>
    <w:rsid w:val="009F2C5F"/>
    <w:rsid w:val="009F6F3A"/>
    <w:rsid w:val="00A0223B"/>
    <w:rsid w:val="00A02C1B"/>
    <w:rsid w:val="00A0485A"/>
    <w:rsid w:val="00A04ACB"/>
    <w:rsid w:val="00A07516"/>
    <w:rsid w:val="00A11E73"/>
    <w:rsid w:val="00A125D8"/>
    <w:rsid w:val="00A13249"/>
    <w:rsid w:val="00A1342F"/>
    <w:rsid w:val="00A13C35"/>
    <w:rsid w:val="00A16E55"/>
    <w:rsid w:val="00A17D5B"/>
    <w:rsid w:val="00A2654C"/>
    <w:rsid w:val="00A3137F"/>
    <w:rsid w:val="00A332F5"/>
    <w:rsid w:val="00A35AE4"/>
    <w:rsid w:val="00A379D6"/>
    <w:rsid w:val="00A43E89"/>
    <w:rsid w:val="00A448CB"/>
    <w:rsid w:val="00A47134"/>
    <w:rsid w:val="00A4766C"/>
    <w:rsid w:val="00A5037F"/>
    <w:rsid w:val="00A53552"/>
    <w:rsid w:val="00A5490F"/>
    <w:rsid w:val="00A61D36"/>
    <w:rsid w:val="00A660A7"/>
    <w:rsid w:val="00A74936"/>
    <w:rsid w:val="00A80A3F"/>
    <w:rsid w:val="00A85149"/>
    <w:rsid w:val="00A87895"/>
    <w:rsid w:val="00A87A06"/>
    <w:rsid w:val="00A93EBD"/>
    <w:rsid w:val="00AA4344"/>
    <w:rsid w:val="00AC1B35"/>
    <w:rsid w:val="00AC68EE"/>
    <w:rsid w:val="00AD4B54"/>
    <w:rsid w:val="00AD6BED"/>
    <w:rsid w:val="00AE3A11"/>
    <w:rsid w:val="00AE3E2A"/>
    <w:rsid w:val="00AF3440"/>
    <w:rsid w:val="00AF4520"/>
    <w:rsid w:val="00B03E9D"/>
    <w:rsid w:val="00B04AB1"/>
    <w:rsid w:val="00B06B62"/>
    <w:rsid w:val="00B06F08"/>
    <w:rsid w:val="00B1320E"/>
    <w:rsid w:val="00B133E4"/>
    <w:rsid w:val="00B14E77"/>
    <w:rsid w:val="00B167D5"/>
    <w:rsid w:val="00B21D2F"/>
    <w:rsid w:val="00B24A75"/>
    <w:rsid w:val="00B30C24"/>
    <w:rsid w:val="00B4526B"/>
    <w:rsid w:val="00B54002"/>
    <w:rsid w:val="00B5636C"/>
    <w:rsid w:val="00B623D9"/>
    <w:rsid w:val="00B67DA0"/>
    <w:rsid w:val="00B74516"/>
    <w:rsid w:val="00B804F7"/>
    <w:rsid w:val="00B82A7E"/>
    <w:rsid w:val="00B9048D"/>
    <w:rsid w:val="00B92F4D"/>
    <w:rsid w:val="00B96B22"/>
    <w:rsid w:val="00B97C89"/>
    <w:rsid w:val="00BA2E37"/>
    <w:rsid w:val="00BA6B4F"/>
    <w:rsid w:val="00BB42A8"/>
    <w:rsid w:val="00BB67E4"/>
    <w:rsid w:val="00BB6E56"/>
    <w:rsid w:val="00BC58D7"/>
    <w:rsid w:val="00BC686A"/>
    <w:rsid w:val="00BC7A81"/>
    <w:rsid w:val="00BD2608"/>
    <w:rsid w:val="00BD40A5"/>
    <w:rsid w:val="00BD4826"/>
    <w:rsid w:val="00BD7D68"/>
    <w:rsid w:val="00BE0DCA"/>
    <w:rsid w:val="00BE3E91"/>
    <w:rsid w:val="00BF02E9"/>
    <w:rsid w:val="00BF1B7A"/>
    <w:rsid w:val="00BF33B0"/>
    <w:rsid w:val="00BF506C"/>
    <w:rsid w:val="00BF6AFC"/>
    <w:rsid w:val="00C02992"/>
    <w:rsid w:val="00C02AA6"/>
    <w:rsid w:val="00C02C22"/>
    <w:rsid w:val="00C07D92"/>
    <w:rsid w:val="00C10435"/>
    <w:rsid w:val="00C1113E"/>
    <w:rsid w:val="00C11F15"/>
    <w:rsid w:val="00C224BD"/>
    <w:rsid w:val="00C23D81"/>
    <w:rsid w:val="00C34CB9"/>
    <w:rsid w:val="00C40A4B"/>
    <w:rsid w:val="00C42905"/>
    <w:rsid w:val="00C4484F"/>
    <w:rsid w:val="00C511F1"/>
    <w:rsid w:val="00C56E3D"/>
    <w:rsid w:val="00C57B7D"/>
    <w:rsid w:val="00C64AAC"/>
    <w:rsid w:val="00C66D28"/>
    <w:rsid w:val="00C66DF5"/>
    <w:rsid w:val="00C67290"/>
    <w:rsid w:val="00C73994"/>
    <w:rsid w:val="00C833A5"/>
    <w:rsid w:val="00C83AD0"/>
    <w:rsid w:val="00C84454"/>
    <w:rsid w:val="00C9207D"/>
    <w:rsid w:val="00C934E9"/>
    <w:rsid w:val="00CA24B2"/>
    <w:rsid w:val="00CA2688"/>
    <w:rsid w:val="00CA4EBA"/>
    <w:rsid w:val="00CA4ED1"/>
    <w:rsid w:val="00CC04F9"/>
    <w:rsid w:val="00CC5044"/>
    <w:rsid w:val="00CC5B4F"/>
    <w:rsid w:val="00CC6A25"/>
    <w:rsid w:val="00CD0062"/>
    <w:rsid w:val="00CD1B0A"/>
    <w:rsid w:val="00CD232D"/>
    <w:rsid w:val="00CD3208"/>
    <w:rsid w:val="00CD47E0"/>
    <w:rsid w:val="00CD6BBC"/>
    <w:rsid w:val="00CF1DE6"/>
    <w:rsid w:val="00D02A94"/>
    <w:rsid w:val="00D16329"/>
    <w:rsid w:val="00D2167E"/>
    <w:rsid w:val="00D23D12"/>
    <w:rsid w:val="00D275DE"/>
    <w:rsid w:val="00D369E3"/>
    <w:rsid w:val="00D508D3"/>
    <w:rsid w:val="00D5640F"/>
    <w:rsid w:val="00D5685C"/>
    <w:rsid w:val="00D63019"/>
    <w:rsid w:val="00D636AD"/>
    <w:rsid w:val="00D70153"/>
    <w:rsid w:val="00D73659"/>
    <w:rsid w:val="00D86B96"/>
    <w:rsid w:val="00D90B84"/>
    <w:rsid w:val="00D91CD2"/>
    <w:rsid w:val="00DA1E95"/>
    <w:rsid w:val="00DA33AC"/>
    <w:rsid w:val="00DA5077"/>
    <w:rsid w:val="00DB281D"/>
    <w:rsid w:val="00DB780E"/>
    <w:rsid w:val="00DC0BEC"/>
    <w:rsid w:val="00DC33F8"/>
    <w:rsid w:val="00DC51D9"/>
    <w:rsid w:val="00DC743E"/>
    <w:rsid w:val="00DD3EB5"/>
    <w:rsid w:val="00DD7C78"/>
    <w:rsid w:val="00DE5EAC"/>
    <w:rsid w:val="00DF4B4D"/>
    <w:rsid w:val="00DF740F"/>
    <w:rsid w:val="00E01217"/>
    <w:rsid w:val="00E032FE"/>
    <w:rsid w:val="00E103AC"/>
    <w:rsid w:val="00E1293A"/>
    <w:rsid w:val="00E17CCE"/>
    <w:rsid w:val="00E20931"/>
    <w:rsid w:val="00E34828"/>
    <w:rsid w:val="00E41A05"/>
    <w:rsid w:val="00E63F31"/>
    <w:rsid w:val="00E6558D"/>
    <w:rsid w:val="00E65716"/>
    <w:rsid w:val="00E715B2"/>
    <w:rsid w:val="00E809F8"/>
    <w:rsid w:val="00E81B7D"/>
    <w:rsid w:val="00E8456F"/>
    <w:rsid w:val="00EA39AE"/>
    <w:rsid w:val="00EA50C9"/>
    <w:rsid w:val="00EA7EE1"/>
    <w:rsid w:val="00EC017F"/>
    <w:rsid w:val="00EC0316"/>
    <w:rsid w:val="00EC153C"/>
    <w:rsid w:val="00EC169D"/>
    <w:rsid w:val="00EC65B4"/>
    <w:rsid w:val="00EC66C5"/>
    <w:rsid w:val="00ED0342"/>
    <w:rsid w:val="00ED0CE3"/>
    <w:rsid w:val="00EE0AF4"/>
    <w:rsid w:val="00EE193E"/>
    <w:rsid w:val="00EE2A20"/>
    <w:rsid w:val="00EF2E2C"/>
    <w:rsid w:val="00F00921"/>
    <w:rsid w:val="00F04620"/>
    <w:rsid w:val="00F116AB"/>
    <w:rsid w:val="00F17230"/>
    <w:rsid w:val="00F30A4C"/>
    <w:rsid w:val="00F341E4"/>
    <w:rsid w:val="00F3665A"/>
    <w:rsid w:val="00F37045"/>
    <w:rsid w:val="00F37B44"/>
    <w:rsid w:val="00F4173C"/>
    <w:rsid w:val="00F4368E"/>
    <w:rsid w:val="00F451AE"/>
    <w:rsid w:val="00F50A88"/>
    <w:rsid w:val="00F52683"/>
    <w:rsid w:val="00F561BC"/>
    <w:rsid w:val="00F57948"/>
    <w:rsid w:val="00F61754"/>
    <w:rsid w:val="00F62CF7"/>
    <w:rsid w:val="00F65B59"/>
    <w:rsid w:val="00F70F95"/>
    <w:rsid w:val="00F71201"/>
    <w:rsid w:val="00F8095C"/>
    <w:rsid w:val="00F82342"/>
    <w:rsid w:val="00F86C4B"/>
    <w:rsid w:val="00F9392A"/>
    <w:rsid w:val="00F97BC5"/>
    <w:rsid w:val="00F97E41"/>
    <w:rsid w:val="00FA460D"/>
    <w:rsid w:val="00FA7D91"/>
    <w:rsid w:val="00FB0B23"/>
    <w:rsid w:val="00FB16CE"/>
    <w:rsid w:val="00FB2D8A"/>
    <w:rsid w:val="00FC5E54"/>
    <w:rsid w:val="00FC66F8"/>
    <w:rsid w:val="00FD3EFF"/>
    <w:rsid w:val="00FE103E"/>
    <w:rsid w:val="00FE10F6"/>
    <w:rsid w:val="00FE4AF1"/>
    <w:rsid w:val="00FF1D19"/>
    <w:rsid w:val="00FF2EB2"/>
    <w:rsid w:val="00FF64F3"/>
    <w:rsid w:val="00FF7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Times New Roman" w:hAnsi="Book Antiqu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BC3"/>
  </w:style>
  <w:style w:type="paragraph" w:styleId="Heading1">
    <w:name w:val="heading 1"/>
    <w:basedOn w:val="HeadingBase"/>
    <w:next w:val="BodyText"/>
    <w:qFormat/>
    <w:rsid w:val="00293BC3"/>
    <w:pPr>
      <w:spacing w:before="220" w:after="220"/>
      <w:ind w:left="-2520"/>
      <w:outlineLvl w:val="0"/>
    </w:pPr>
    <w:rPr>
      <w:spacing w:val="-5"/>
      <w:kern w:val="28"/>
      <w:sz w:val="22"/>
    </w:rPr>
  </w:style>
  <w:style w:type="paragraph" w:styleId="Heading2">
    <w:name w:val="heading 2"/>
    <w:basedOn w:val="HeadingBase"/>
    <w:next w:val="BodyText"/>
    <w:qFormat/>
    <w:rsid w:val="00293BC3"/>
    <w:pPr>
      <w:spacing w:before="220"/>
      <w:outlineLvl w:val="1"/>
    </w:pPr>
  </w:style>
  <w:style w:type="paragraph" w:styleId="Heading3">
    <w:name w:val="heading 3"/>
    <w:basedOn w:val="HeadingBase"/>
    <w:next w:val="BodyText"/>
    <w:qFormat/>
    <w:rsid w:val="00293BC3"/>
    <w:pPr>
      <w:spacing w:after="220"/>
      <w:outlineLvl w:val="2"/>
    </w:pPr>
    <w:rPr>
      <w:rFonts w:ascii="Times New Roman" w:hAnsi="Times New Roman"/>
      <w:i/>
      <w:spacing w:val="-2"/>
      <w:sz w:val="20"/>
    </w:rPr>
  </w:style>
  <w:style w:type="paragraph" w:styleId="Heading4">
    <w:name w:val="heading 4"/>
    <w:basedOn w:val="HeadingBase"/>
    <w:next w:val="BodyText"/>
    <w:qFormat/>
    <w:rsid w:val="00293BC3"/>
    <w:pPr>
      <w:spacing w:after="220"/>
      <w:outlineLvl w:val="3"/>
    </w:pPr>
    <w:rPr>
      <w:sz w:val="20"/>
    </w:rPr>
  </w:style>
  <w:style w:type="paragraph" w:styleId="Heading5">
    <w:name w:val="heading 5"/>
    <w:basedOn w:val="HeadingBase"/>
    <w:next w:val="BodyText"/>
    <w:qFormat/>
    <w:rsid w:val="00293BC3"/>
    <w:pPr>
      <w:outlineLvl w:val="4"/>
    </w:pPr>
  </w:style>
  <w:style w:type="paragraph" w:styleId="Heading6">
    <w:name w:val="heading 6"/>
    <w:basedOn w:val="Normal"/>
    <w:next w:val="Normal"/>
    <w:qFormat/>
    <w:rsid w:val="00293BC3"/>
    <w:pPr>
      <w:spacing w:before="240" w:after="60"/>
      <w:ind w:right="-360"/>
      <w:outlineLvl w:val="5"/>
    </w:pPr>
    <w:rPr>
      <w:rFonts w:ascii="Arial" w:hAnsi="Arial"/>
      <w:i/>
    </w:rPr>
  </w:style>
  <w:style w:type="paragraph" w:styleId="Heading7">
    <w:name w:val="heading 7"/>
    <w:basedOn w:val="Normal"/>
    <w:next w:val="Normal"/>
    <w:qFormat/>
    <w:rsid w:val="00293BC3"/>
    <w:pPr>
      <w:keepNext/>
      <w:outlineLvl w:val="6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hievement">
    <w:name w:val="Achievement"/>
    <w:basedOn w:val="BodyText"/>
    <w:autoRedefine/>
    <w:rsid w:val="00201AE0"/>
    <w:pPr>
      <w:spacing w:after="13"/>
      <w:ind w:right="245"/>
      <w:jc w:val="both"/>
    </w:pPr>
    <w:rPr>
      <w:rFonts w:asciiTheme="minorBidi" w:hAnsiTheme="minorBidi" w:cstheme="minorBidi"/>
      <w:snapToGrid w:val="0"/>
    </w:rPr>
  </w:style>
  <w:style w:type="paragraph" w:styleId="BodyText">
    <w:name w:val="Body Text"/>
    <w:basedOn w:val="Normal"/>
    <w:rsid w:val="00293BC3"/>
    <w:pPr>
      <w:spacing w:after="220" w:line="220" w:lineRule="atLeast"/>
      <w:ind w:right="-360"/>
    </w:pPr>
  </w:style>
  <w:style w:type="paragraph" w:customStyle="1" w:styleId="Address1">
    <w:name w:val="Address 1"/>
    <w:basedOn w:val="Normal"/>
    <w:rsid w:val="00293BC3"/>
    <w:pPr>
      <w:spacing w:line="200" w:lineRule="atLeast"/>
    </w:pPr>
    <w:rPr>
      <w:sz w:val="16"/>
    </w:rPr>
  </w:style>
  <w:style w:type="paragraph" w:customStyle="1" w:styleId="Address2">
    <w:name w:val="Address 2"/>
    <w:basedOn w:val="Normal"/>
    <w:rsid w:val="00293BC3"/>
    <w:pPr>
      <w:spacing w:line="200" w:lineRule="atLeast"/>
    </w:pPr>
    <w:rPr>
      <w:sz w:val="16"/>
    </w:rPr>
  </w:style>
  <w:style w:type="paragraph" w:customStyle="1" w:styleId="CompanyName">
    <w:name w:val="Company Name"/>
    <w:basedOn w:val="Normal"/>
    <w:next w:val="Normal"/>
    <w:autoRedefine/>
    <w:rsid w:val="00B623D9"/>
    <w:pPr>
      <w:tabs>
        <w:tab w:val="left" w:pos="2160"/>
        <w:tab w:val="right" w:pos="6480"/>
      </w:tabs>
      <w:ind w:right="-360"/>
      <w:jc w:val="both"/>
    </w:pPr>
    <w:rPr>
      <w:rFonts w:ascii="Arial" w:hAnsi="Arial" w:cs="Arial"/>
    </w:rPr>
  </w:style>
  <w:style w:type="paragraph" w:customStyle="1" w:styleId="Institution">
    <w:name w:val="Institution"/>
    <w:basedOn w:val="Normal"/>
    <w:next w:val="Achievement"/>
    <w:autoRedefine/>
    <w:rsid w:val="00293BC3"/>
    <w:pPr>
      <w:tabs>
        <w:tab w:val="left" w:pos="2160"/>
        <w:tab w:val="right" w:pos="6480"/>
      </w:tabs>
      <w:spacing w:before="220" w:after="60" w:line="220" w:lineRule="atLeast"/>
      <w:ind w:right="-360"/>
    </w:pPr>
  </w:style>
  <w:style w:type="paragraph" w:customStyle="1" w:styleId="JobTitle">
    <w:name w:val="Job Title"/>
    <w:next w:val="Achievement"/>
    <w:rsid w:val="00293BC3"/>
    <w:pPr>
      <w:spacing w:after="40" w:line="220" w:lineRule="atLeast"/>
    </w:pPr>
    <w:rPr>
      <w:rFonts w:ascii="Arial" w:hAnsi="Arial"/>
      <w:spacing w:val="-10"/>
    </w:rPr>
  </w:style>
  <w:style w:type="paragraph" w:customStyle="1" w:styleId="Name">
    <w:name w:val="Name"/>
    <w:basedOn w:val="Normal"/>
    <w:next w:val="Normal"/>
    <w:autoRedefine/>
    <w:rsid w:val="00927B7E"/>
    <w:pPr>
      <w:spacing w:before="120" w:after="120" w:line="240" w:lineRule="atLeast"/>
      <w:ind w:left="2160"/>
    </w:pPr>
    <w:rPr>
      <w:rFonts w:cs="Arial"/>
      <w:spacing w:val="-20"/>
      <w:sz w:val="48"/>
    </w:rPr>
  </w:style>
  <w:style w:type="paragraph" w:customStyle="1" w:styleId="Objective">
    <w:name w:val="Objective"/>
    <w:basedOn w:val="Normal"/>
    <w:next w:val="BodyText"/>
    <w:rsid w:val="00293BC3"/>
    <w:pPr>
      <w:spacing w:before="220" w:after="220" w:line="220" w:lineRule="atLeast"/>
    </w:pPr>
  </w:style>
  <w:style w:type="paragraph" w:customStyle="1" w:styleId="SectionTitle">
    <w:name w:val="Section Title"/>
    <w:basedOn w:val="Normal"/>
    <w:next w:val="Normal"/>
    <w:autoRedefine/>
    <w:rsid w:val="00572BF8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clear" w:color="auto" w:fill="BFBFBF" w:themeFill="background1" w:themeFillShade="BF"/>
      <w:spacing w:before="120" w:line="280" w:lineRule="atLeast"/>
    </w:pPr>
    <w:rPr>
      <w:rFonts w:asciiTheme="minorBidi" w:hAnsiTheme="minorBidi" w:cstheme="minorBidi"/>
    </w:rPr>
  </w:style>
  <w:style w:type="paragraph" w:customStyle="1" w:styleId="PersonalInfo">
    <w:name w:val="Personal Info"/>
    <w:basedOn w:val="Achievement"/>
    <w:rsid w:val="00293BC3"/>
    <w:pPr>
      <w:spacing w:before="220"/>
    </w:pPr>
  </w:style>
  <w:style w:type="paragraph" w:styleId="BalloonText">
    <w:name w:val="Balloon Text"/>
    <w:basedOn w:val="Normal"/>
    <w:semiHidden/>
    <w:rsid w:val="00293BC3"/>
    <w:rPr>
      <w:rFonts w:ascii="Tahoma" w:hAnsi="Tahoma" w:cs="Tahoma"/>
      <w:sz w:val="16"/>
      <w:szCs w:val="16"/>
    </w:rPr>
  </w:style>
  <w:style w:type="paragraph" w:customStyle="1" w:styleId="HeadingBase">
    <w:name w:val="Heading Base"/>
    <w:basedOn w:val="BodyText"/>
    <w:next w:val="BodyText"/>
    <w:rsid w:val="00293BC3"/>
    <w:pPr>
      <w:keepNext/>
      <w:keepLines/>
      <w:spacing w:after="0"/>
    </w:pPr>
    <w:rPr>
      <w:rFonts w:ascii="Arial" w:hAnsi="Arial"/>
      <w:spacing w:val="-4"/>
      <w:sz w:val="18"/>
    </w:rPr>
  </w:style>
  <w:style w:type="paragraph" w:customStyle="1" w:styleId="HeaderBase">
    <w:name w:val="Header Base"/>
    <w:basedOn w:val="Normal"/>
    <w:rsid w:val="00293BC3"/>
    <w:pPr>
      <w:ind w:right="-360"/>
    </w:pPr>
  </w:style>
  <w:style w:type="paragraph" w:customStyle="1" w:styleId="DocumentLabel">
    <w:name w:val="Document Label"/>
    <w:basedOn w:val="Normal"/>
    <w:next w:val="Normal"/>
    <w:rsid w:val="00293BC3"/>
    <w:pPr>
      <w:spacing w:after="220"/>
      <w:ind w:right="-360"/>
    </w:pPr>
    <w:rPr>
      <w:spacing w:val="-20"/>
      <w:sz w:val="48"/>
    </w:rPr>
  </w:style>
  <w:style w:type="paragraph" w:styleId="Date">
    <w:name w:val="Date"/>
    <w:basedOn w:val="BodyText"/>
    <w:rsid w:val="00293BC3"/>
    <w:pPr>
      <w:keepNext/>
    </w:pPr>
  </w:style>
  <w:style w:type="paragraph" w:customStyle="1" w:styleId="CityState">
    <w:name w:val="City/State"/>
    <w:basedOn w:val="BodyText"/>
    <w:next w:val="BodyText"/>
    <w:rsid w:val="00293BC3"/>
    <w:pPr>
      <w:keepNext/>
    </w:pPr>
  </w:style>
  <w:style w:type="character" w:customStyle="1" w:styleId="Lead-inEmphasis">
    <w:name w:val="Lead-in Emphasis"/>
    <w:rsid w:val="00293BC3"/>
    <w:rPr>
      <w:rFonts w:ascii="Arial" w:hAnsi="Arial"/>
      <w:b/>
      <w:spacing w:val="-8"/>
      <w:sz w:val="18"/>
    </w:rPr>
  </w:style>
  <w:style w:type="paragraph" w:styleId="Header">
    <w:name w:val="header"/>
    <w:basedOn w:val="HeaderBase"/>
    <w:rsid w:val="00293BC3"/>
    <w:pPr>
      <w:spacing w:line="220" w:lineRule="atLeast"/>
    </w:pPr>
  </w:style>
  <w:style w:type="paragraph" w:styleId="Footer">
    <w:name w:val="footer"/>
    <w:basedOn w:val="HeaderBase"/>
    <w:rsid w:val="00293BC3"/>
    <w:pPr>
      <w:tabs>
        <w:tab w:val="right" w:pos="6840"/>
      </w:tabs>
      <w:spacing w:line="220" w:lineRule="atLeast"/>
    </w:pPr>
    <w:rPr>
      <w:rFonts w:ascii="Arial" w:hAnsi="Arial"/>
      <w:sz w:val="18"/>
    </w:rPr>
  </w:style>
  <w:style w:type="paragraph" w:customStyle="1" w:styleId="SectionSubtitle">
    <w:name w:val="Section Subtitle"/>
    <w:basedOn w:val="SectionTitle"/>
    <w:next w:val="Normal"/>
    <w:rsid w:val="00293BC3"/>
    <w:pPr>
      <w:pBdr>
        <w:top w:val="none" w:sz="0" w:space="0" w:color="auto"/>
      </w:pBdr>
    </w:pPr>
    <w:rPr>
      <w:position w:val="6"/>
    </w:rPr>
  </w:style>
  <w:style w:type="character" w:styleId="PageNumber">
    <w:name w:val="page number"/>
    <w:rsid w:val="00293BC3"/>
    <w:rPr>
      <w:rFonts w:ascii="Arial" w:hAnsi="Arial"/>
      <w:b/>
      <w:sz w:val="18"/>
    </w:rPr>
  </w:style>
  <w:style w:type="character" w:styleId="Emphasis">
    <w:name w:val="Emphasis"/>
    <w:qFormat/>
    <w:rsid w:val="00293BC3"/>
    <w:rPr>
      <w:rFonts w:ascii="Arial" w:hAnsi="Arial"/>
      <w:b/>
      <w:spacing w:val="-8"/>
      <w:sz w:val="18"/>
    </w:rPr>
  </w:style>
  <w:style w:type="paragraph" w:styleId="BodyTextIndent">
    <w:name w:val="Body Text Indent"/>
    <w:basedOn w:val="BodyText"/>
    <w:rsid w:val="00293BC3"/>
    <w:pPr>
      <w:ind w:left="720"/>
    </w:pPr>
  </w:style>
  <w:style w:type="character" w:customStyle="1" w:styleId="Job">
    <w:name w:val="Job"/>
    <w:basedOn w:val="DefaultParagraphFont"/>
    <w:rsid w:val="00293BC3"/>
  </w:style>
  <w:style w:type="paragraph" w:customStyle="1" w:styleId="PersonalData">
    <w:name w:val="Personal Data"/>
    <w:basedOn w:val="BodyText"/>
    <w:rsid w:val="00293BC3"/>
    <w:pPr>
      <w:spacing w:after="120" w:line="240" w:lineRule="exact"/>
      <w:ind w:left="-1080" w:right="1080"/>
    </w:pPr>
    <w:rPr>
      <w:rFonts w:ascii="Arial" w:hAnsi="Arial"/>
      <w:i/>
    </w:rPr>
  </w:style>
  <w:style w:type="paragraph" w:customStyle="1" w:styleId="CompanyNameOne">
    <w:name w:val="Company Name One"/>
    <w:basedOn w:val="CompanyName"/>
    <w:next w:val="Normal"/>
    <w:rsid w:val="00293BC3"/>
  </w:style>
  <w:style w:type="paragraph" w:customStyle="1" w:styleId="NoTitle">
    <w:name w:val="No Title"/>
    <w:basedOn w:val="Normal"/>
    <w:rsid w:val="00293BC3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</w:pPr>
    <w:rPr>
      <w:rFonts w:ascii="Arial" w:hAnsi="Arial"/>
      <w:spacing w:val="-10"/>
      <w:position w:val="7"/>
    </w:rPr>
  </w:style>
  <w:style w:type="character" w:styleId="Hyperlink">
    <w:name w:val="Hyperlink"/>
    <w:basedOn w:val="DefaultParagraphFont"/>
    <w:rsid w:val="00293BC3"/>
    <w:rPr>
      <w:color w:val="339999"/>
      <w:u w:val="single"/>
    </w:rPr>
  </w:style>
  <w:style w:type="character" w:styleId="FollowedHyperlink">
    <w:name w:val="FollowedHyperlink"/>
    <w:basedOn w:val="DefaultParagraphFont"/>
    <w:rsid w:val="00293BC3"/>
    <w:rPr>
      <w:color w:val="999999"/>
      <w:u w:val="single"/>
    </w:rPr>
  </w:style>
  <w:style w:type="paragraph" w:styleId="ListBullet">
    <w:name w:val="List Bullet"/>
    <w:basedOn w:val="Normal"/>
    <w:uiPriority w:val="99"/>
    <w:unhideWhenUsed/>
    <w:rsid w:val="00201AE0"/>
    <w:pPr>
      <w:numPr>
        <w:numId w:val="5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ranhabib7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6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zkhan@kpja.edu.pk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sheeraz.ahmad@inu.edu.pk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Resume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02044-4EF9-40AC-8AA9-D1AF1D26D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Wizard</Template>
  <TotalTime>0</TotalTime>
  <Pages>5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Wizard</vt:lpstr>
    </vt:vector>
  </TitlesOfParts>
  <LinksUpToDate>false</LinksUpToDate>
  <CharactersWithSpaces>8851</CharactersWithSpaces>
  <SharedDoc>false</SharedDoc>
  <HLinks>
    <vt:vector size="12" baseType="variant">
      <vt:variant>
        <vt:i4>1048689</vt:i4>
      </vt:variant>
      <vt:variant>
        <vt:i4>3</vt:i4>
      </vt:variant>
      <vt:variant>
        <vt:i4>0</vt:i4>
      </vt:variant>
      <vt:variant>
        <vt:i4>5</vt:i4>
      </vt:variant>
      <vt:variant>
        <vt:lpwstr>mailto:zkhan@kpja.edu.pk</vt:lpwstr>
      </vt:variant>
      <vt:variant>
        <vt:lpwstr/>
      </vt:variant>
      <vt:variant>
        <vt:i4>4980779</vt:i4>
      </vt:variant>
      <vt:variant>
        <vt:i4>0</vt:i4>
      </vt:variant>
      <vt:variant>
        <vt:i4>0</vt:i4>
      </vt:variant>
      <vt:variant>
        <vt:i4>5</vt:i4>
      </vt:variant>
      <vt:variant>
        <vt:lpwstr>mailto:imranhabib7@gmail.com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Wizard</dc:title>
  <dc:creator/>
  <cp:lastModifiedBy/>
  <cp:revision>1</cp:revision>
  <cp:lastPrinted>2010-01-01T06:35:00Z</cp:lastPrinted>
  <dcterms:created xsi:type="dcterms:W3CDTF">2023-01-03T13:25:00Z</dcterms:created>
  <dcterms:modified xsi:type="dcterms:W3CDTF">2023-05-16T03:36:00Z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1033</vt:i4>
  </property>
  <property fmtid="{D5CDD505-2E9C-101B-9397-08002B2CF9AE}" pid="5" name="Microsoft Theme">
    <vt:lpwstr>Echo 011</vt:lpwstr>
  </property>
</Properties>
</file>